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FC7B1" w14:textId="03742308" w:rsidR="00DA03A2" w:rsidRDefault="00A4512F">
      <w:r>
        <w:rPr>
          <w:noProof/>
        </w:rPr>
        <w:drawing>
          <wp:anchor distT="0" distB="0" distL="118745" distR="118745" simplePos="0" relativeHeight="251658361" behindDoc="0" locked="0" layoutInCell="1" allowOverlap="1" wp14:anchorId="325C9F87" wp14:editId="0BACD9BD">
            <wp:simplePos x="0" y="0"/>
            <wp:positionH relativeFrom="page">
              <wp:posOffset>2162175</wp:posOffset>
            </wp:positionH>
            <wp:positionV relativeFrom="page">
              <wp:posOffset>3325495</wp:posOffset>
            </wp:positionV>
            <wp:extent cx="1905000" cy="1704975"/>
            <wp:effectExtent l="203200" t="0" r="152400" b="98425"/>
            <wp:wrapTight wrapText="bothSides">
              <wp:wrapPolygon edited="0">
                <wp:start x="-892" y="2237"/>
                <wp:lineTo x="-1912" y="4259"/>
                <wp:lineTo x="-1528" y="22942"/>
                <wp:lineTo x="21203" y="21689"/>
                <wp:lineTo x="23788" y="21473"/>
                <wp:lineTo x="22672" y="4787"/>
                <wp:lineTo x="16533" y="3686"/>
                <wp:lineTo x="2267" y="1973"/>
                <wp:lineTo x="-892" y="2237"/>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42-15345432.jpg"/>
                    <pic:cNvPicPr/>
                  </pic:nvPicPr>
                  <pic:blipFill>
                    <a:blip r:embed="rId8">
                      <a:extLst>
                        <a:ext uri="{28A0092B-C50C-407E-A947-70E740481C1C}">
                          <a14:useLocalDpi xmlns:a14="http://schemas.microsoft.com/office/drawing/2010/main" val="0"/>
                        </a:ext>
                      </a:extLst>
                    </a:blip>
                    <a:stretch>
                      <a:fillRect/>
                    </a:stretch>
                  </pic:blipFill>
                  <pic:spPr>
                    <a:xfrm rot="256519">
                      <a:off x="0" y="0"/>
                      <a:ext cx="1905000" cy="170497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sidR="00463FEA">
        <w:rPr>
          <w:noProof/>
        </w:rPr>
        <mc:AlternateContent>
          <mc:Choice Requires="wps">
            <w:drawing>
              <wp:anchor distT="0" distB="0" distL="114300" distR="114300" simplePos="0" relativeHeight="251658251" behindDoc="0" locked="0" layoutInCell="1" allowOverlap="1" wp14:anchorId="108320E8" wp14:editId="2BE7458C">
                <wp:simplePos x="0" y="0"/>
                <wp:positionH relativeFrom="page">
                  <wp:posOffset>444500</wp:posOffset>
                </wp:positionH>
                <wp:positionV relativeFrom="page">
                  <wp:posOffset>6223000</wp:posOffset>
                </wp:positionV>
                <wp:extent cx="4305300" cy="3378200"/>
                <wp:effectExtent l="0" t="0" r="0" b="0"/>
                <wp:wrapTight wrapText="bothSides">
                  <wp:wrapPolygon edited="0">
                    <wp:start x="127" y="0"/>
                    <wp:lineTo x="127" y="21438"/>
                    <wp:lineTo x="21281" y="21438"/>
                    <wp:lineTo x="21281" y="0"/>
                    <wp:lineTo x="127" y="0"/>
                  </wp:wrapPolygon>
                </wp:wrapTight>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37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5241E2F" w14:textId="48BAE9C7" w:rsidR="0021431C" w:rsidRDefault="0021431C" w:rsidP="00DA03A2">
                            <w:pPr>
                              <w:pStyle w:val="BodyText"/>
                            </w:pPr>
                            <w:r>
                              <w:t>We are sad to regret that Sister Holly Crosby is no longer our YW President. Holly will be greatly missed. We are pleased to announce Tia Castellon as president, Angela Martinez as 1</w:t>
                            </w:r>
                            <w:r w:rsidRPr="00970AF5">
                              <w:rPr>
                                <w:vertAlign w:val="superscript"/>
                              </w:rPr>
                              <w:t>st</w:t>
                            </w:r>
                            <w:r>
                              <w:t xml:space="preserve"> counselor, </w:t>
                            </w:r>
                            <w:proofErr w:type="spellStart"/>
                            <w:r>
                              <w:t>Malarie</w:t>
                            </w:r>
                            <w:proofErr w:type="spellEnd"/>
                            <w:r>
                              <w:t xml:space="preserve"> </w:t>
                            </w:r>
                            <w:proofErr w:type="spellStart"/>
                            <w:r>
                              <w:t>Gossel</w:t>
                            </w:r>
                            <w:proofErr w:type="spellEnd"/>
                            <w:r>
                              <w:t xml:space="preserve"> as 2</w:t>
                            </w:r>
                            <w:r w:rsidRPr="00970AF5">
                              <w:rPr>
                                <w:vertAlign w:val="superscript"/>
                              </w:rPr>
                              <w:t>nd</w:t>
                            </w:r>
                            <w:r>
                              <w:t xml:space="preserve"> counselor, and </w:t>
                            </w:r>
                            <w:proofErr w:type="spellStart"/>
                            <w:r>
                              <w:t>Marlie</w:t>
                            </w:r>
                            <w:proofErr w:type="spellEnd"/>
                            <w:r>
                              <w:t xml:space="preserve"> Trujillo as secretary. I hop</w:t>
                            </w:r>
                            <w:r w:rsidR="002E6F89">
                              <w:t>e we will do our best to support</w:t>
                            </w:r>
                            <w:r>
                              <w:t xml:space="preserve"> these sisters in their callings.</w:t>
                            </w:r>
                          </w:p>
                          <w:p w14:paraId="4F921FC1" w14:textId="77777777" w:rsidR="0021431C" w:rsidRDefault="0021431C" w:rsidP="00DA03A2">
                            <w:pPr>
                              <w:pStyle w:val="BodyText"/>
                            </w:pPr>
                          </w:p>
                          <w:p w14:paraId="33D921C1" w14:textId="578719DE" w:rsidR="0021431C" w:rsidRDefault="0021431C" w:rsidP="00463FEA">
                            <w:pPr>
                              <w:pStyle w:val="BodyText"/>
                              <w:jc w:val="center"/>
                              <w:rPr>
                                <w:i/>
                              </w:rPr>
                            </w:pPr>
                            <w:r w:rsidRPr="00463FEA">
                              <w:rPr>
                                <w:i/>
                              </w:rPr>
                              <w:t>“Therefore, let every man… labor in his own calling; and let not the head say</w:t>
                            </w:r>
                            <w:r>
                              <w:rPr>
                                <w:i/>
                              </w:rPr>
                              <w:t xml:space="preserve"> </w:t>
                            </w:r>
                            <w:r w:rsidRPr="00463FEA">
                              <w:rPr>
                                <w:i/>
                              </w:rPr>
                              <w:t>unto the feet it hath no need of the feet; for without the feet how shall the body be able to stand?’</w:t>
                            </w:r>
                          </w:p>
                          <w:p w14:paraId="74F83D14" w14:textId="724C1A87" w:rsidR="0021431C" w:rsidRPr="00463FEA" w:rsidRDefault="0021431C" w:rsidP="00463FEA">
                            <w:pPr>
                              <w:pStyle w:val="BodyText"/>
                              <w:jc w:val="center"/>
                            </w:pPr>
                            <w:r>
                              <w:t>(D&amp;C 84: 109)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35pt;margin-top:490pt;width:339pt;height:266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" mv:complextextbox="1" filled="f" stroked="f">
                <v:textbox inset=",0,,0">
                  <w:txbxContent>
                    <w:p w14:paraId="35241E2F" w14:textId="48BAE9C7" w:rsidR="0021431C" w:rsidRDefault="0021431C" w:rsidP="00DA03A2">
                      <w:pPr>
                        <w:pStyle w:val="BodyText"/>
                      </w:pPr>
                      <w:r>
                        <w:t>We are sad to regret that Sister Holly Crosby is no longer our YW President. Holly will be greatly missed. We are pleased to announce Tia Castellon as president, Angela Martinez as 1</w:t>
                      </w:r>
                      <w:r w:rsidRPr="00970AF5">
                        <w:rPr>
                          <w:vertAlign w:val="superscript"/>
                        </w:rPr>
                        <w:t>st</w:t>
                      </w:r>
                      <w:r>
                        <w:t xml:space="preserve"> counselor, </w:t>
                      </w:r>
                      <w:proofErr w:type="spellStart"/>
                      <w:r>
                        <w:t>Malarie</w:t>
                      </w:r>
                      <w:proofErr w:type="spellEnd"/>
                      <w:r>
                        <w:t xml:space="preserve"> </w:t>
                      </w:r>
                      <w:proofErr w:type="spellStart"/>
                      <w:r>
                        <w:t>Gossel</w:t>
                      </w:r>
                      <w:proofErr w:type="spellEnd"/>
                      <w:r>
                        <w:t xml:space="preserve"> as 2</w:t>
                      </w:r>
                      <w:r w:rsidRPr="00970AF5">
                        <w:rPr>
                          <w:vertAlign w:val="superscript"/>
                        </w:rPr>
                        <w:t>nd</w:t>
                      </w:r>
                      <w:r>
                        <w:t xml:space="preserve"> counselor, and </w:t>
                      </w:r>
                      <w:proofErr w:type="spellStart"/>
                      <w:r>
                        <w:t>Marlie</w:t>
                      </w:r>
                      <w:proofErr w:type="spellEnd"/>
                      <w:r>
                        <w:t xml:space="preserve"> Trujillo as secretary. I hop</w:t>
                      </w:r>
                      <w:r w:rsidR="002E6F89">
                        <w:t>e we will do our best to support</w:t>
                      </w:r>
                      <w:r>
                        <w:t xml:space="preserve"> these sisters in their callings.</w:t>
                      </w:r>
                    </w:p>
                    <w:p w14:paraId="4F921FC1" w14:textId="77777777" w:rsidR="0021431C" w:rsidRDefault="0021431C" w:rsidP="00DA03A2">
                      <w:pPr>
                        <w:pStyle w:val="BodyText"/>
                      </w:pPr>
                    </w:p>
                    <w:p w14:paraId="33D921C1" w14:textId="578719DE" w:rsidR="0021431C" w:rsidRDefault="0021431C" w:rsidP="00463FEA">
                      <w:pPr>
                        <w:pStyle w:val="BodyText"/>
                        <w:jc w:val="center"/>
                        <w:rPr>
                          <w:i/>
                        </w:rPr>
                      </w:pPr>
                      <w:r w:rsidRPr="00463FEA">
                        <w:rPr>
                          <w:i/>
                        </w:rPr>
                        <w:t>“Therefore, let every man… labor in his own calling; and let not the head say</w:t>
                      </w:r>
                      <w:r>
                        <w:rPr>
                          <w:i/>
                        </w:rPr>
                        <w:t xml:space="preserve"> </w:t>
                      </w:r>
                      <w:r w:rsidRPr="00463FEA">
                        <w:rPr>
                          <w:i/>
                        </w:rPr>
                        <w:t>unto the feet it hath no need of the feet; for without the feet how shall the body be able to stand?’</w:t>
                      </w:r>
                    </w:p>
                    <w:p w14:paraId="74F83D14" w14:textId="724C1A87" w:rsidR="0021431C" w:rsidRPr="00463FEA" w:rsidRDefault="0021431C" w:rsidP="00463FEA">
                      <w:pPr>
                        <w:pStyle w:val="BodyText"/>
                        <w:jc w:val="center"/>
                      </w:pPr>
                      <w:r>
                        <w:t>(D&amp;C 84: 109)</w:t>
                      </w:r>
                    </w:p>
                  </w:txbxContent>
                </v:textbox>
                <w10:wrap type="tight" anchorx="page" anchory="page"/>
              </v:shape>
            </w:pict>
          </mc:Fallback>
        </mc:AlternateContent>
      </w:r>
      <w:r w:rsidR="0054705C">
        <w:rPr>
          <w:noProof/>
        </w:rPr>
        <mc:AlternateContent>
          <mc:Choice Requires="wps">
            <w:drawing>
              <wp:anchor distT="0" distB="0" distL="114300" distR="114300" simplePos="0" relativeHeight="251658249" behindDoc="0" locked="0" layoutInCell="1" allowOverlap="1" wp14:anchorId="6A2A6316" wp14:editId="772823DF">
                <wp:simplePos x="0" y="0"/>
                <wp:positionH relativeFrom="page">
                  <wp:posOffset>5054600</wp:posOffset>
                </wp:positionH>
                <wp:positionV relativeFrom="page">
                  <wp:posOffset>3947160</wp:posOffset>
                </wp:positionV>
                <wp:extent cx="2352040" cy="4803140"/>
                <wp:effectExtent l="0" t="0" r="0" b="22860"/>
                <wp:wrapTight wrapText="bothSides">
                  <wp:wrapPolygon edited="0">
                    <wp:start x="233" y="0"/>
                    <wp:lineTo x="233" y="21589"/>
                    <wp:lineTo x="20994" y="21589"/>
                    <wp:lineTo x="20994" y="0"/>
                    <wp:lineTo x="233" y="0"/>
                  </wp:wrapPolygon>
                </wp:wrapTight>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480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C32086D" w14:textId="77777777" w:rsidR="0021431C" w:rsidRDefault="0021431C" w:rsidP="0054705C">
                            <w:pPr>
                              <w:pStyle w:val="BodyText2"/>
                              <w:jc w:val="left"/>
                            </w:pPr>
                            <w:r>
                              <w:t xml:space="preserve">11/23 – Emily </w:t>
                            </w:r>
                            <w:proofErr w:type="spellStart"/>
                            <w:r>
                              <w:t>Bish</w:t>
                            </w:r>
                            <w:proofErr w:type="spellEnd"/>
                          </w:p>
                          <w:p w14:paraId="167A0B3A" w14:textId="77777777" w:rsidR="0021431C" w:rsidRDefault="0021431C" w:rsidP="0054705C">
                            <w:pPr>
                              <w:pStyle w:val="BodyText2"/>
                              <w:jc w:val="left"/>
                            </w:pPr>
                            <w:r>
                              <w:t>11/23 – HAPPY THANKSGIVING!</w:t>
                            </w:r>
                          </w:p>
                          <w:p w14:paraId="68D98308" w14:textId="0C6190D7" w:rsidR="0021431C" w:rsidRDefault="0021431C" w:rsidP="0054705C">
                            <w:pPr>
                              <w:pStyle w:val="BodyText2"/>
                              <w:jc w:val="left"/>
                            </w:pPr>
                            <w:r>
                              <w:t>12/07 – Tri-Stake Christmas Dance</w:t>
                            </w:r>
                          </w:p>
                          <w:p w14:paraId="630D6A70" w14:textId="77777777" w:rsidR="0021431C" w:rsidRDefault="0021431C" w:rsidP="0054705C">
                            <w:pPr>
                              <w:pStyle w:val="BodyText2"/>
                              <w:jc w:val="left"/>
                            </w:pPr>
                          </w:p>
                          <w:p w14:paraId="14B937A3" w14:textId="77777777" w:rsidR="0021431C" w:rsidRDefault="0021431C" w:rsidP="0054705C">
                            <w:pPr>
                              <w:pStyle w:val="BodyText2"/>
                              <w:jc w:val="left"/>
                            </w:pPr>
                          </w:p>
                          <w:p w14:paraId="20981FBD" w14:textId="77777777" w:rsidR="0021431C" w:rsidRDefault="0021431C" w:rsidP="0054705C">
                            <w:pPr>
                              <w:pStyle w:val="BodyText2"/>
                              <w:jc w:val="left"/>
                            </w:pPr>
                          </w:p>
                          <w:p w14:paraId="07065FFE" w14:textId="77777777" w:rsidR="0021431C" w:rsidRDefault="0021431C" w:rsidP="0054705C">
                            <w:pPr>
                              <w:pStyle w:val="BodyText2"/>
                              <w:jc w:val="left"/>
                              <w:rPr>
                                <w:color w:val="E47A07" w:themeColor="accent5"/>
                                <w:sz w:val="36"/>
                                <w:szCs w:val="36"/>
                              </w:rPr>
                            </w:pPr>
                            <w:r>
                              <w:rPr>
                                <w:color w:val="E47A07" w:themeColor="accent5"/>
                                <w:sz w:val="36"/>
                                <w:szCs w:val="36"/>
                              </w:rPr>
                              <w:t>Leaders</w:t>
                            </w:r>
                          </w:p>
                          <w:p w14:paraId="1A9D4DF2" w14:textId="77777777" w:rsidR="0021431C" w:rsidRDefault="0021431C" w:rsidP="0054705C">
                            <w:pPr>
                              <w:pStyle w:val="BodyText2"/>
                              <w:jc w:val="left"/>
                              <w:rPr>
                                <w:szCs w:val="20"/>
                              </w:rPr>
                            </w:pPr>
                            <w:r>
                              <w:rPr>
                                <w:szCs w:val="20"/>
                              </w:rPr>
                              <w:t>President Tia Castellon</w:t>
                            </w:r>
                          </w:p>
                          <w:p w14:paraId="1FC3F902" w14:textId="77777777" w:rsidR="0021431C" w:rsidRDefault="0021431C" w:rsidP="0054705C">
                            <w:pPr>
                              <w:pStyle w:val="BodyText2"/>
                              <w:jc w:val="left"/>
                              <w:rPr>
                                <w:szCs w:val="20"/>
                              </w:rPr>
                            </w:pPr>
                            <w:r>
                              <w:rPr>
                                <w:szCs w:val="20"/>
                              </w:rPr>
                              <w:t>(504) 941-1325</w:t>
                            </w:r>
                          </w:p>
                          <w:p w14:paraId="3C348F21" w14:textId="77777777" w:rsidR="0021431C" w:rsidRDefault="0021431C" w:rsidP="0054705C">
                            <w:pPr>
                              <w:pStyle w:val="BodyText2"/>
                              <w:jc w:val="left"/>
                              <w:rPr>
                                <w:szCs w:val="20"/>
                              </w:rPr>
                            </w:pPr>
                            <w:r>
                              <w:rPr>
                                <w:szCs w:val="20"/>
                              </w:rPr>
                              <w:t>1</w:t>
                            </w:r>
                            <w:r w:rsidRPr="0054705C">
                              <w:rPr>
                                <w:szCs w:val="20"/>
                                <w:vertAlign w:val="superscript"/>
                              </w:rPr>
                              <w:t>st</w:t>
                            </w:r>
                            <w:r>
                              <w:rPr>
                                <w:szCs w:val="20"/>
                              </w:rPr>
                              <w:t xml:space="preserve"> Counselor Angela Martinez</w:t>
                            </w:r>
                          </w:p>
                          <w:p w14:paraId="4763B0D1" w14:textId="77777777" w:rsidR="0021431C" w:rsidRDefault="0021431C" w:rsidP="0054705C">
                            <w:pPr>
                              <w:pStyle w:val="BodyText2"/>
                              <w:jc w:val="left"/>
                              <w:rPr>
                                <w:szCs w:val="20"/>
                              </w:rPr>
                            </w:pPr>
                            <w:r>
                              <w:rPr>
                                <w:szCs w:val="20"/>
                              </w:rPr>
                              <w:t>(504) 818-6292</w:t>
                            </w:r>
                          </w:p>
                          <w:p w14:paraId="568314DF" w14:textId="77777777" w:rsidR="0021431C" w:rsidRDefault="0021431C" w:rsidP="0054705C">
                            <w:pPr>
                              <w:pStyle w:val="BodyText2"/>
                              <w:jc w:val="left"/>
                              <w:rPr>
                                <w:szCs w:val="20"/>
                              </w:rPr>
                            </w:pPr>
                            <w:r>
                              <w:rPr>
                                <w:szCs w:val="20"/>
                              </w:rPr>
                              <w:t>2</w:t>
                            </w:r>
                            <w:r w:rsidRPr="0054705C">
                              <w:rPr>
                                <w:szCs w:val="20"/>
                                <w:vertAlign w:val="superscript"/>
                              </w:rPr>
                              <w:t>nd</w:t>
                            </w:r>
                            <w:r>
                              <w:rPr>
                                <w:szCs w:val="20"/>
                              </w:rPr>
                              <w:t xml:space="preserve"> Counselor </w:t>
                            </w:r>
                            <w:proofErr w:type="spellStart"/>
                            <w:r>
                              <w:rPr>
                                <w:szCs w:val="20"/>
                              </w:rPr>
                              <w:t>Malarie</w:t>
                            </w:r>
                            <w:proofErr w:type="spellEnd"/>
                            <w:r>
                              <w:rPr>
                                <w:szCs w:val="20"/>
                              </w:rPr>
                              <w:t xml:space="preserve"> </w:t>
                            </w:r>
                            <w:proofErr w:type="spellStart"/>
                            <w:r>
                              <w:rPr>
                                <w:szCs w:val="20"/>
                              </w:rPr>
                              <w:t>Gossel</w:t>
                            </w:r>
                            <w:proofErr w:type="spellEnd"/>
                          </w:p>
                          <w:p w14:paraId="7DC48BC5" w14:textId="77777777" w:rsidR="0021431C" w:rsidRDefault="0021431C" w:rsidP="0054705C">
                            <w:pPr>
                              <w:pStyle w:val="BodyText2"/>
                              <w:jc w:val="left"/>
                              <w:rPr>
                                <w:szCs w:val="20"/>
                              </w:rPr>
                            </w:pPr>
                            <w:r>
                              <w:rPr>
                                <w:szCs w:val="20"/>
                              </w:rPr>
                              <w:t>(504) 316-5788</w:t>
                            </w:r>
                          </w:p>
                          <w:p w14:paraId="7832FFD2" w14:textId="77777777" w:rsidR="0021431C" w:rsidRDefault="0021431C" w:rsidP="0054705C">
                            <w:pPr>
                              <w:pStyle w:val="BodyText2"/>
                              <w:jc w:val="left"/>
                              <w:rPr>
                                <w:szCs w:val="20"/>
                              </w:rPr>
                            </w:pPr>
                            <w:r>
                              <w:rPr>
                                <w:szCs w:val="20"/>
                              </w:rPr>
                              <w:t xml:space="preserve">Secretary </w:t>
                            </w:r>
                            <w:proofErr w:type="spellStart"/>
                            <w:r>
                              <w:rPr>
                                <w:szCs w:val="20"/>
                              </w:rPr>
                              <w:t>Marlie</w:t>
                            </w:r>
                            <w:proofErr w:type="spellEnd"/>
                            <w:r>
                              <w:rPr>
                                <w:szCs w:val="20"/>
                              </w:rPr>
                              <w:t xml:space="preserve"> Trujillo</w:t>
                            </w:r>
                          </w:p>
                          <w:p w14:paraId="578D13D9" w14:textId="77777777" w:rsidR="0021431C" w:rsidRPr="0054705C" w:rsidRDefault="0021431C" w:rsidP="0054705C">
                            <w:pPr>
                              <w:pStyle w:val="BodyText2"/>
                              <w:jc w:val="left"/>
                              <w:rPr>
                                <w:szCs w:val="20"/>
                              </w:rPr>
                            </w:pPr>
                            <w:r>
                              <w:rPr>
                                <w:szCs w:val="20"/>
                              </w:rPr>
                              <w:t>(817) 691-3505</w:t>
                            </w:r>
                          </w:p>
                          <w:p w14:paraId="5A3F4FB6" w14:textId="77777777" w:rsidR="0021431C" w:rsidRPr="0054705C" w:rsidRDefault="0021431C" w:rsidP="0054705C">
                            <w:pPr>
                              <w:pStyle w:val="BodyText2"/>
                              <w:jc w:val="left"/>
                              <w:rPr>
                                <w:color w:val="E47A07" w:themeColor="accent5"/>
                                <w:sz w:val="36"/>
                                <w:szCs w:val="36"/>
                              </w:rPr>
                            </w:pPr>
                          </w:p>
                          <w:p w14:paraId="49E1D7D4" w14:textId="77777777" w:rsidR="0021431C" w:rsidRDefault="0021431C" w:rsidP="0054705C">
                            <w:pPr>
                              <w:pStyle w:val="BodyText2"/>
                              <w:jc w:val="left"/>
                            </w:pPr>
                          </w:p>
                          <w:p w14:paraId="7821AA44" w14:textId="77777777" w:rsidR="0021431C" w:rsidRPr="00DF75E6" w:rsidRDefault="0021431C" w:rsidP="0054705C">
                            <w:pPr>
                              <w:pStyle w:val="BodyText2"/>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398pt;margin-top:310.8pt;width:185.2pt;height:378.2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" mv:complextextbox="1" filled="f" stroked="f">
                <v:textbox inset=",0,,0">
                  <w:txbxContent>
                    <w:p w14:paraId="2C32086D" w14:textId="77777777" w:rsidR="0021431C" w:rsidRDefault="0021431C" w:rsidP="0054705C">
                      <w:pPr>
                        <w:pStyle w:val="BodyText2"/>
                        <w:jc w:val="left"/>
                      </w:pPr>
                      <w:r>
                        <w:t xml:space="preserve">11/23 – Emily </w:t>
                      </w:r>
                      <w:proofErr w:type="spellStart"/>
                      <w:r>
                        <w:t>Bish</w:t>
                      </w:r>
                      <w:proofErr w:type="spellEnd"/>
                    </w:p>
                    <w:p w14:paraId="167A0B3A" w14:textId="77777777" w:rsidR="0021431C" w:rsidRDefault="0021431C" w:rsidP="0054705C">
                      <w:pPr>
                        <w:pStyle w:val="BodyText2"/>
                        <w:jc w:val="left"/>
                      </w:pPr>
                      <w:r>
                        <w:t>11/23 – HAPPY THANKSGIVING!</w:t>
                      </w:r>
                    </w:p>
                    <w:p w14:paraId="68D98308" w14:textId="0C6190D7" w:rsidR="0021431C" w:rsidRDefault="0021431C" w:rsidP="0054705C">
                      <w:pPr>
                        <w:pStyle w:val="BodyText2"/>
                        <w:jc w:val="left"/>
                      </w:pPr>
                      <w:r>
                        <w:t>12/07 – Tri-Stake Christmas Dance</w:t>
                      </w:r>
                    </w:p>
                    <w:p w14:paraId="630D6A70" w14:textId="77777777" w:rsidR="0021431C" w:rsidRDefault="0021431C" w:rsidP="0054705C">
                      <w:pPr>
                        <w:pStyle w:val="BodyText2"/>
                        <w:jc w:val="left"/>
                      </w:pPr>
                    </w:p>
                    <w:p w14:paraId="14B937A3" w14:textId="77777777" w:rsidR="0021431C" w:rsidRDefault="0021431C" w:rsidP="0054705C">
                      <w:pPr>
                        <w:pStyle w:val="BodyText2"/>
                        <w:jc w:val="left"/>
                      </w:pPr>
                    </w:p>
                    <w:p w14:paraId="20981FBD" w14:textId="77777777" w:rsidR="0021431C" w:rsidRDefault="0021431C" w:rsidP="0054705C">
                      <w:pPr>
                        <w:pStyle w:val="BodyText2"/>
                        <w:jc w:val="left"/>
                      </w:pPr>
                    </w:p>
                    <w:p w14:paraId="07065FFE" w14:textId="77777777" w:rsidR="0021431C" w:rsidRDefault="0021431C" w:rsidP="0054705C">
                      <w:pPr>
                        <w:pStyle w:val="BodyText2"/>
                        <w:jc w:val="left"/>
                        <w:rPr>
                          <w:color w:val="E47A07" w:themeColor="accent5"/>
                          <w:sz w:val="36"/>
                          <w:szCs w:val="36"/>
                        </w:rPr>
                      </w:pPr>
                      <w:r>
                        <w:rPr>
                          <w:color w:val="E47A07" w:themeColor="accent5"/>
                          <w:sz w:val="36"/>
                          <w:szCs w:val="36"/>
                        </w:rPr>
                        <w:t>Leaders</w:t>
                      </w:r>
                    </w:p>
                    <w:p w14:paraId="1A9D4DF2" w14:textId="77777777" w:rsidR="0021431C" w:rsidRDefault="0021431C" w:rsidP="0054705C">
                      <w:pPr>
                        <w:pStyle w:val="BodyText2"/>
                        <w:jc w:val="left"/>
                        <w:rPr>
                          <w:szCs w:val="20"/>
                        </w:rPr>
                      </w:pPr>
                      <w:r>
                        <w:rPr>
                          <w:szCs w:val="20"/>
                        </w:rPr>
                        <w:t>President Tia Castellon</w:t>
                      </w:r>
                    </w:p>
                    <w:p w14:paraId="1FC3F902" w14:textId="77777777" w:rsidR="0021431C" w:rsidRDefault="0021431C" w:rsidP="0054705C">
                      <w:pPr>
                        <w:pStyle w:val="BodyText2"/>
                        <w:jc w:val="left"/>
                        <w:rPr>
                          <w:szCs w:val="20"/>
                        </w:rPr>
                      </w:pPr>
                      <w:r>
                        <w:rPr>
                          <w:szCs w:val="20"/>
                        </w:rPr>
                        <w:t>(504) 941-1325</w:t>
                      </w:r>
                    </w:p>
                    <w:p w14:paraId="3C348F21" w14:textId="77777777" w:rsidR="0021431C" w:rsidRDefault="0021431C" w:rsidP="0054705C">
                      <w:pPr>
                        <w:pStyle w:val="BodyText2"/>
                        <w:jc w:val="left"/>
                        <w:rPr>
                          <w:szCs w:val="20"/>
                        </w:rPr>
                      </w:pPr>
                      <w:r>
                        <w:rPr>
                          <w:szCs w:val="20"/>
                        </w:rPr>
                        <w:t>1</w:t>
                      </w:r>
                      <w:r w:rsidRPr="0054705C">
                        <w:rPr>
                          <w:szCs w:val="20"/>
                          <w:vertAlign w:val="superscript"/>
                        </w:rPr>
                        <w:t>st</w:t>
                      </w:r>
                      <w:r>
                        <w:rPr>
                          <w:szCs w:val="20"/>
                        </w:rPr>
                        <w:t xml:space="preserve"> Counselor Angela Martinez</w:t>
                      </w:r>
                    </w:p>
                    <w:p w14:paraId="4763B0D1" w14:textId="77777777" w:rsidR="0021431C" w:rsidRDefault="0021431C" w:rsidP="0054705C">
                      <w:pPr>
                        <w:pStyle w:val="BodyText2"/>
                        <w:jc w:val="left"/>
                        <w:rPr>
                          <w:szCs w:val="20"/>
                        </w:rPr>
                      </w:pPr>
                      <w:r>
                        <w:rPr>
                          <w:szCs w:val="20"/>
                        </w:rPr>
                        <w:t>(504) 818-6292</w:t>
                      </w:r>
                    </w:p>
                    <w:p w14:paraId="568314DF" w14:textId="77777777" w:rsidR="0021431C" w:rsidRDefault="0021431C" w:rsidP="0054705C">
                      <w:pPr>
                        <w:pStyle w:val="BodyText2"/>
                        <w:jc w:val="left"/>
                        <w:rPr>
                          <w:szCs w:val="20"/>
                        </w:rPr>
                      </w:pPr>
                      <w:r>
                        <w:rPr>
                          <w:szCs w:val="20"/>
                        </w:rPr>
                        <w:t>2</w:t>
                      </w:r>
                      <w:r w:rsidRPr="0054705C">
                        <w:rPr>
                          <w:szCs w:val="20"/>
                          <w:vertAlign w:val="superscript"/>
                        </w:rPr>
                        <w:t>nd</w:t>
                      </w:r>
                      <w:r>
                        <w:rPr>
                          <w:szCs w:val="20"/>
                        </w:rPr>
                        <w:t xml:space="preserve"> Counselor </w:t>
                      </w:r>
                      <w:proofErr w:type="spellStart"/>
                      <w:r>
                        <w:rPr>
                          <w:szCs w:val="20"/>
                        </w:rPr>
                        <w:t>Malarie</w:t>
                      </w:r>
                      <w:proofErr w:type="spellEnd"/>
                      <w:r>
                        <w:rPr>
                          <w:szCs w:val="20"/>
                        </w:rPr>
                        <w:t xml:space="preserve"> </w:t>
                      </w:r>
                      <w:proofErr w:type="spellStart"/>
                      <w:r>
                        <w:rPr>
                          <w:szCs w:val="20"/>
                        </w:rPr>
                        <w:t>Gossel</w:t>
                      </w:r>
                      <w:proofErr w:type="spellEnd"/>
                    </w:p>
                    <w:p w14:paraId="7DC48BC5" w14:textId="77777777" w:rsidR="0021431C" w:rsidRDefault="0021431C" w:rsidP="0054705C">
                      <w:pPr>
                        <w:pStyle w:val="BodyText2"/>
                        <w:jc w:val="left"/>
                        <w:rPr>
                          <w:szCs w:val="20"/>
                        </w:rPr>
                      </w:pPr>
                      <w:r>
                        <w:rPr>
                          <w:szCs w:val="20"/>
                        </w:rPr>
                        <w:t>(504) 316-5788</w:t>
                      </w:r>
                    </w:p>
                    <w:p w14:paraId="7832FFD2" w14:textId="77777777" w:rsidR="0021431C" w:rsidRDefault="0021431C" w:rsidP="0054705C">
                      <w:pPr>
                        <w:pStyle w:val="BodyText2"/>
                        <w:jc w:val="left"/>
                        <w:rPr>
                          <w:szCs w:val="20"/>
                        </w:rPr>
                      </w:pPr>
                      <w:r>
                        <w:rPr>
                          <w:szCs w:val="20"/>
                        </w:rPr>
                        <w:t xml:space="preserve">Secretary </w:t>
                      </w:r>
                      <w:proofErr w:type="spellStart"/>
                      <w:r>
                        <w:rPr>
                          <w:szCs w:val="20"/>
                        </w:rPr>
                        <w:t>Marlie</w:t>
                      </w:r>
                      <w:proofErr w:type="spellEnd"/>
                      <w:r>
                        <w:rPr>
                          <w:szCs w:val="20"/>
                        </w:rPr>
                        <w:t xml:space="preserve"> Trujillo</w:t>
                      </w:r>
                    </w:p>
                    <w:p w14:paraId="578D13D9" w14:textId="77777777" w:rsidR="0021431C" w:rsidRPr="0054705C" w:rsidRDefault="0021431C" w:rsidP="0054705C">
                      <w:pPr>
                        <w:pStyle w:val="BodyText2"/>
                        <w:jc w:val="left"/>
                        <w:rPr>
                          <w:szCs w:val="20"/>
                        </w:rPr>
                      </w:pPr>
                      <w:r>
                        <w:rPr>
                          <w:szCs w:val="20"/>
                        </w:rPr>
                        <w:t>(817) 691-3505</w:t>
                      </w:r>
                    </w:p>
                    <w:p w14:paraId="5A3F4FB6" w14:textId="77777777" w:rsidR="0021431C" w:rsidRPr="0054705C" w:rsidRDefault="0021431C" w:rsidP="0054705C">
                      <w:pPr>
                        <w:pStyle w:val="BodyText2"/>
                        <w:jc w:val="left"/>
                        <w:rPr>
                          <w:color w:val="E47A07" w:themeColor="accent5"/>
                          <w:sz w:val="36"/>
                          <w:szCs w:val="36"/>
                        </w:rPr>
                      </w:pPr>
                    </w:p>
                    <w:p w14:paraId="49E1D7D4" w14:textId="77777777" w:rsidR="0021431C" w:rsidRDefault="0021431C" w:rsidP="0054705C">
                      <w:pPr>
                        <w:pStyle w:val="BodyText2"/>
                        <w:jc w:val="left"/>
                      </w:pPr>
                    </w:p>
                    <w:p w14:paraId="7821AA44" w14:textId="77777777" w:rsidR="0021431C" w:rsidRPr="00DF75E6" w:rsidRDefault="0021431C" w:rsidP="0054705C">
                      <w:pPr>
                        <w:pStyle w:val="BodyText2"/>
                        <w:jc w:val="left"/>
                      </w:pP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6" behindDoc="0" locked="0" layoutInCell="1" allowOverlap="1" wp14:anchorId="59F51CE5" wp14:editId="2B6252D6">
                <wp:simplePos x="0" y="0"/>
                <wp:positionH relativeFrom="page">
                  <wp:posOffset>548640</wp:posOffset>
                </wp:positionH>
                <wp:positionV relativeFrom="page">
                  <wp:posOffset>1143000</wp:posOffset>
                </wp:positionV>
                <wp:extent cx="6675120" cy="1097280"/>
                <wp:effectExtent l="0" t="0" r="0" b="20320"/>
                <wp:wrapTight wrapText="bothSides">
                  <wp:wrapPolygon edited="0">
                    <wp:start x="82" y="0"/>
                    <wp:lineTo x="82" y="21500"/>
                    <wp:lineTo x="21452" y="21500"/>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8A826FC" w14:textId="77777777" w:rsidR="0021431C" w:rsidRPr="0054705C" w:rsidRDefault="0021431C" w:rsidP="00DA03A2">
                            <w:pPr>
                              <w:pStyle w:val="Title"/>
                              <w:rPr>
                                <w:sz w:val="72"/>
                                <w:szCs w:val="72"/>
                              </w:rPr>
                            </w:pPr>
                            <w:proofErr w:type="spellStart"/>
                            <w:r>
                              <w:rPr>
                                <w:sz w:val="72"/>
                                <w:szCs w:val="72"/>
                              </w:rPr>
                              <w:t>Westbank</w:t>
                            </w:r>
                            <w:proofErr w:type="spellEnd"/>
                            <w:r>
                              <w:rPr>
                                <w:sz w:val="72"/>
                                <w:szCs w:val="72"/>
                              </w:rPr>
                              <w:t xml:space="preserve"> 1</w:t>
                            </w:r>
                            <w:r w:rsidRPr="0054705C">
                              <w:rPr>
                                <w:sz w:val="72"/>
                                <w:szCs w:val="72"/>
                                <w:vertAlign w:val="superscript"/>
                              </w:rPr>
                              <w:t>st</w:t>
                            </w:r>
                            <w:r>
                              <w:rPr>
                                <w:sz w:val="72"/>
                                <w:szCs w:val="72"/>
                              </w:rPr>
                              <w:t xml:space="preserve"> Branch YW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28" type="#_x0000_t202" style="position:absolute;margin-left:43.2pt;margin-top:90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" filled="f" stroked="f">
                <v:textbox inset=",0,,0">
                  <w:txbxContent>
                    <w:p w14:paraId="48A826FC" w14:textId="77777777" w:rsidR="0021431C" w:rsidRPr="0054705C" w:rsidRDefault="0021431C" w:rsidP="00DA03A2">
                      <w:pPr>
                        <w:pStyle w:val="Title"/>
                        <w:rPr>
                          <w:sz w:val="72"/>
                          <w:szCs w:val="72"/>
                        </w:rPr>
                      </w:pPr>
                      <w:proofErr w:type="spellStart"/>
                      <w:r>
                        <w:rPr>
                          <w:sz w:val="72"/>
                          <w:szCs w:val="72"/>
                        </w:rPr>
                        <w:t>Westbank</w:t>
                      </w:r>
                      <w:proofErr w:type="spellEnd"/>
                      <w:r>
                        <w:rPr>
                          <w:sz w:val="72"/>
                          <w:szCs w:val="72"/>
                        </w:rPr>
                        <w:t xml:space="preserve"> 1</w:t>
                      </w:r>
                      <w:r w:rsidRPr="0054705C">
                        <w:rPr>
                          <w:sz w:val="72"/>
                          <w:szCs w:val="72"/>
                          <w:vertAlign w:val="superscript"/>
                        </w:rPr>
                        <w:t>st</w:t>
                      </w:r>
                      <w:r>
                        <w:rPr>
                          <w:sz w:val="72"/>
                          <w:szCs w:val="72"/>
                        </w:rPr>
                        <w:t xml:space="preserve"> Branch YW</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7610A6D1" wp14:editId="77DCA046">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75CA39C" w14:textId="77777777" w:rsidR="0021431C" w:rsidRDefault="0021431C" w:rsidP="00DA03A2">
                            <w:pPr>
                              <w:pStyle w:val="CoverHeader"/>
                            </w:pPr>
                            <w:r>
                              <w:t>November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9"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" filled="f" stroked="f">
                <v:textbox inset=",0,,0">
                  <w:txbxContent>
                    <w:p w14:paraId="075CA39C" w14:textId="77777777" w:rsidR="0021431C" w:rsidRDefault="0021431C" w:rsidP="00DA03A2">
                      <w:pPr>
                        <w:pStyle w:val="CoverHeader"/>
                      </w:pPr>
                      <w:r>
                        <w:t>November 2012</w:t>
                      </w:r>
                    </w:p>
                  </w:txbxContent>
                </v:textbox>
                <w10:wrap type="tight" anchorx="page" anchory="page"/>
              </v:shape>
            </w:pict>
          </mc:Fallback>
        </mc:AlternateContent>
      </w:r>
      <w:r w:rsidR="00321DB9">
        <w:rPr>
          <w:noProof/>
        </w:rPr>
        <w:drawing>
          <wp:anchor distT="0" distB="0" distL="114300" distR="114300" simplePos="0" relativeHeight="251658362" behindDoc="0" locked="0" layoutInCell="1" allowOverlap="1" wp14:anchorId="65FDA379" wp14:editId="141D96AB">
            <wp:simplePos x="5486400" y="8229600"/>
            <wp:positionH relativeFrom="page">
              <wp:posOffset>139485</wp:posOffset>
            </wp:positionH>
            <wp:positionV relativeFrom="page">
              <wp:posOffset>2975675</wp:posOffset>
            </wp:positionV>
            <wp:extent cx="1906291" cy="2433233"/>
            <wp:effectExtent l="0" t="0" r="0" b="0"/>
            <wp:wrapTight wrapText="bothSides">
              <wp:wrapPolygon edited="0">
                <wp:start x="8634" y="4059"/>
                <wp:lineTo x="5468" y="5186"/>
                <wp:lineTo x="2302" y="7215"/>
                <wp:lineTo x="1439" y="11274"/>
                <wp:lineTo x="3454" y="14882"/>
                <wp:lineTo x="4605" y="18489"/>
                <wp:lineTo x="4605" y="19166"/>
                <wp:lineTo x="7483" y="20518"/>
                <wp:lineTo x="8634" y="20518"/>
                <wp:lineTo x="12663" y="20518"/>
                <wp:lineTo x="13815" y="20518"/>
                <wp:lineTo x="16693" y="18940"/>
                <wp:lineTo x="16405" y="18489"/>
                <wp:lineTo x="18132" y="14882"/>
                <wp:lineTo x="19571" y="11725"/>
                <wp:lineTo x="19571" y="11274"/>
                <wp:lineTo x="19283" y="8343"/>
                <wp:lineTo x="19283" y="6764"/>
                <wp:lineTo x="14390" y="4284"/>
                <wp:lineTo x="12376" y="4059"/>
                <wp:lineTo x="8634" y="4059"/>
              </wp:wrapPolygon>
            </wp:wrapTight>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9"/>
                    <a:srcRect/>
                    <a:stretch>
                      <a:fillRect/>
                    </a:stretch>
                  </pic:blipFill>
                  <pic:spPr bwMode="auto">
                    <a:xfrm>
                      <a:off x="0" y="0"/>
                      <a:ext cx="1906291" cy="2433233"/>
                    </a:xfrm>
                    <a:prstGeom prst="rect">
                      <a:avLst/>
                    </a:prstGeom>
                    <a:noFill/>
                    <a:ln w="9525">
                      <a:noFill/>
                      <a:miter lim="800000"/>
                      <a:headEnd/>
                      <a:tailEnd/>
                    </a:ln>
                  </pic:spPr>
                </pic:pic>
              </a:graphicData>
            </a:graphic>
          </wp:anchor>
        </w:drawing>
      </w:r>
      <w:r w:rsidR="0060684F">
        <w:rPr>
          <w:noProof/>
        </w:rPr>
        <mc:AlternateContent>
          <mc:Choice Requires="wps">
            <w:drawing>
              <wp:anchor distT="0" distB="0" distL="114300" distR="114300" simplePos="0" relativeHeight="251658250" behindDoc="0" locked="0" layoutInCell="1" allowOverlap="1" wp14:anchorId="2C4A434A" wp14:editId="380431B2">
                <wp:simplePos x="0" y="0"/>
                <wp:positionH relativeFrom="page">
                  <wp:posOffset>444500</wp:posOffset>
                </wp:positionH>
                <wp:positionV relativeFrom="page">
                  <wp:posOffset>5386070</wp:posOffset>
                </wp:positionV>
                <wp:extent cx="4305300" cy="762000"/>
                <wp:effectExtent l="0" t="0" r="0" b="0"/>
                <wp:wrapTight wrapText="bothSides">
                  <wp:wrapPolygon edited="0">
                    <wp:start x="127" y="0"/>
                    <wp:lineTo x="127" y="20880"/>
                    <wp:lineTo x="21281" y="20880"/>
                    <wp:lineTo x="21281" y="0"/>
                    <wp:lineTo x="127"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6D8B17" w14:textId="09A51185" w:rsidR="0021431C" w:rsidRPr="00B047B0" w:rsidRDefault="0021431C" w:rsidP="00DA03A2">
                            <w:pPr>
                              <w:pStyle w:val="Heading1"/>
                            </w:pPr>
                            <w:r>
                              <w:t>New Leaders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0" type="#_x0000_t202" style="position:absolute;margin-left:35pt;margin-top:424.1pt;width:339pt;height:60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" filled="f" stroked="f">
                <v:textbox inset=",0,,0">
                  <w:txbxContent>
                    <w:p w14:paraId="276D8B17" w14:textId="09A51185" w:rsidR="0021431C" w:rsidRPr="00B047B0" w:rsidRDefault="0021431C" w:rsidP="00DA03A2">
                      <w:pPr>
                        <w:pStyle w:val="Heading1"/>
                      </w:pPr>
                      <w:r>
                        <w:t>New Leaders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8" behindDoc="0" locked="0" layoutInCell="1" allowOverlap="1" wp14:anchorId="46220E9A" wp14:editId="47350210">
                <wp:simplePos x="0" y="0"/>
                <wp:positionH relativeFrom="page">
                  <wp:posOffset>5054600</wp:posOffset>
                </wp:positionH>
                <wp:positionV relativeFrom="page">
                  <wp:posOffset>3591560</wp:posOffset>
                </wp:positionV>
                <wp:extent cx="2352040" cy="307340"/>
                <wp:effectExtent l="0" t="0" r="0" b="22860"/>
                <wp:wrapTight wrapText="bothSides">
                  <wp:wrapPolygon edited="0">
                    <wp:start x="233" y="0"/>
                    <wp:lineTo x="233" y="21421"/>
                    <wp:lineTo x="20994" y="21421"/>
                    <wp:lineTo x="20994" y="0"/>
                    <wp:lineTo x="233"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6B51FB7" w14:textId="77777777" w:rsidR="0021431C" w:rsidRPr="00DF75E6" w:rsidRDefault="0021431C" w:rsidP="0054705C">
                            <w:pPr>
                              <w:pStyle w:val="Heading3"/>
                              <w:jc w:val="left"/>
                            </w:pPr>
                            <w:r>
                              <w:t>Events/Birthdays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398pt;margin-top:282.8pt;width:185.2pt;height:24.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" filled="f" stroked="f">
                <v:textbox inset=",0,,0">
                  <w:txbxContent>
                    <w:p w14:paraId="66B51FB7" w14:textId="77777777" w:rsidR="0021431C" w:rsidRPr="00DF75E6" w:rsidRDefault="0021431C" w:rsidP="0054705C">
                      <w:pPr>
                        <w:pStyle w:val="Heading3"/>
                        <w:jc w:val="left"/>
                      </w:pPr>
                      <w:r>
                        <w:t>Events/Birthdays</w:t>
                      </w:r>
                    </w:p>
                  </w:txbxContent>
                </v:textbox>
                <w10:wrap type="tight" anchorx="page" anchory="page"/>
              </v:shape>
            </w:pict>
          </mc:Fallback>
        </mc:AlternateContent>
      </w:r>
      <w:r w:rsidR="00321DB9">
        <w:br w:type="page"/>
      </w:r>
      <w:r w:rsidR="00DE5DE6">
        <w:rPr>
          <w:noProof/>
        </w:rPr>
        <w:lastRenderedPageBreak/>
        <mc:AlternateContent>
          <mc:Choice Requires="wps">
            <w:drawing>
              <wp:anchor distT="0" distB="0" distL="114300" distR="114300" simplePos="0" relativeHeight="251658321" behindDoc="0" locked="0" layoutInCell="0" allowOverlap="1" wp14:anchorId="71512085" wp14:editId="0885551E">
                <wp:simplePos x="0" y="0"/>
                <wp:positionH relativeFrom="page">
                  <wp:posOffset>461645</wp:posOffset>
                </wp:positionH>
                <wp:positionV relativeFrom="page">
                  <wp:posOffset>6362700</wp:posOffset>
                </wp:positionV>
                <wp:extent cx="3771900" cy="2705100"/>
                <wp:effectExtent l="0" t="0" r="0" b="12700"/>
                <wp:wrapTight wrapText="bothSides">
                  <wp:wrapPolygon edited="0">
                    <wp:start x="145" y="0"/>
                    <wp:lineTo x="145" y="21499"/>
                    <wp:lineTo x="21236" y="21499"/>
                    <wp:lineTo x="21236" y="0"/>
                    <wp:lineTo x="145" y="0"/>
                  </wp:wrapPolygon>
                </wp:wrapTight>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B6CEF89" w14:textId="417B3905" w:rsidR="0021431C" w:rsidRPr="00CA47DA" w:rsidRDefault="0021431C" w:rsidP="00DA03A2">
                            <w:pPr>
                              <w:pStyle w:val="BodyText"/>
                            </w:pPr>
                            <w:r>
                              <w:t xml:space="preserve">Sofia is a second year Beehive. Her talents are texting and playing soccer. She also has her </w:t>
                            </w:r>
                            <w:proofErr w:type="gramStart"/>
                            <w:r>
                              <w:t>seco</w:t>
                            </w:r>
                            <w:r w:rsidR="002E6F89">
                              <w:t>nd degree</w:t>
                            </w:r>
                            <w:proofErr w:type="gramEnd"/>
                            <w:r w:rsidR="002E6F89">
                              <w:t xml:space="preserve"> belt in Karate. Sofia</w:t>
                            </w:r>
                            <w:r>
                              <w:t xml:space="preserve">’s favorite value is Faith, because she believes in God. Her favorite candy bar is Twix, and she enjoys listening to country, rock, and pop music. Sofia enjoys social studies and science. She hopes to attend Loyola University, and plans on becoming a lawyer. In her spare time she likes hanging out with her friends and reading </w:t>
                            </w:r>
                            <w:r w:rsidRPr="00D13181">
                              <w:rPr>
                                <w:i/>
                              </w:rPr>
                              <w:t xml:space="preserve">My Last </w:t>
                            </w:r>
                            <w:r>
                              <w:rPr>
                                <w:i/>
                              </w:rPr>
                              <w:t>Best F</w:t>
                            </w:r>
                            <w:r w:rsidRPr="00D13181">
                              <w:rPr>
                                <w:i/>
                              </w:rPr>
                              <w:t>riend</w:t>
                            </w:r>
                            <w:r>
                              <w:t>. Some of her interests are cooking, gardening, scrapbooking, photography, cleaning, and dancing.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2" type="#_x0000_t202" style="position:absolute;margin-left:36.35pt;margin-top:501pt;width:297pt;height:213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" mv:complextextbox="1" o:allowincell="f" filled="f" stroked="f">
                <v:textbox inset=",0,,0">
                  <w:txbxContent>
                    <w:p w14:paraId="1B6CEF89" w14:textId="417B3905" w:rsidR="0021431C" w:rsidRPr="00CA47DA" w:rsidRDefault="0021431C" w:rsidP="00DA03A2">
                      <w:pPr>
                        <w:pStyle w:val="BodyText"/>
                      </w:pPr>
                      <w:r>
                        <w:t xml:space="preserve">Sofia is a second year Beehive. Her talents are texting and playing soccer. She also has her </w:t>
                      </w:r>
                      <w:proofErr w:type="gramStart"/>
                      <w:r>
                        <w:t>seco</w:t>
                      </w:r>
                      <w:r w:rsidR="002E6F89">
                        <w:t>nd degree</w:t>
                      </w:r>
                      <w:proofErr w:type="gramEnd"/>
                      <w:r w:rsidR="002E6F89">
                        <w:t xml:space="preserve"> belt in Karate. Sofia</w:t>
                      </w:r>
                      <w:r>
                        <w:t xml:space="preserve">’s favorite value is Faith, because she believes in God. Her favorite candy bar is Twix, and she enjoys listening to country, rock, and pop music. Sofia enjoys social studies and science. She hopes to attend Loyola University, and plans on becoming a lawyer. In her spare time she likes hanging out with her friends and reading </w:t>
                      </w:r>
                      <w:r w:rsidRPr="00D13181">
                        <w:rPr>
                          <w:i/>
                        </w:rPr>
                        <w:t xml:space="preserve">My Last </w:t>
                      </w:r>
                      <w:r>
                        <w:rPr>
                          <w:i/>
                        </w:rPr>
                        <w:t>Best F</w:t>
                      </w:r>
                      <w:r w:rsidRPr="00D13181">
                        <w:rPr>
                          <w:i/>
                        </w:rPr>
                        <w:t>riend</w:t>
                      </w:r>
                      <w:r>
                        <w:t>. Some of her interests are cooking, gardening, scrapbooking, photography, cleaning, and dancing.</w:t>
                      </w:r>
                    </w:p>
                  </w:txbxContent>
                </v:textbox>
                <w10:wrap type="tight" anchorx="page" anchory="page"/>
              </v:shape>
            </w:pict>
          </mc:Fallback>
        </mc:AlternateContent>
      </w:r>
      <w:r w:rsidR="003F77DA">
        <w:rPr>
          <w:noProof/>
        </w:rPr>
        <w:drawing>
          <wp:anchor distT="0" distB="0" distL="118745" distR="118745" simplePos="0" relativeHeight="251658367" behindDoc="0" locked="0" layoutInCell="1" allowOverlap="1" wp14:anchorId="2FDDAA2E" wp14:editId="4FA06C77">
            <wp:simplePos x="0" y="0"/>
            <wp:positionH relativeFrom="page">
              <wp:posOffset>1223645</wp:posOffset>
            </wp:positionH>
            <wp:positionV relativeFrom="page">
              <wp:posOffset>3235325</wp:posOffset>
            </wp:positionV>
            <wp:extent cx="1418590" cy="1823720"/>
            <wp:effectExtent l="279400" t="203200" r="283210" b="259080"/>
            <wp:wrapTight wrapText="bothSides">
              <wp:wrapPolygon edited="0">
                <wp:start x="-2057" y="-1241"/>
                <wp:lineTo x="-2329" y="4245"/>
                <wp:lineTo x="-2301" y="13947"/>
                <wp:lineTo x="-2762" y="20664"/>
                <wp:lineTo x="5399" y="22889"/>
                <wp:lineTo x="20222" y="22938"/>
                <wp:lineTo x="20704" y="23497"/>
                <wp:lineTo x="23005" y="23269"/>
                <wp:lineTo x="23291" y="22634"/>
                <wp:lineTo x="23801" y="16215"/>
                <wp:lineTo x="23558" y="-1956"/>
                <wp:lineTo x="18375" y="-2656"/>
                <wp:lineTo x="2547" y="-1696"/>
                <wp:lineTo x="-2057" y="-1241"/>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30" descr=":nfc 13 - fall p 2 through 6:42-17193310.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435077">
                      <a:off x="0" y="0"/>
                      <a:ext cx="1418590" cy="1823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1519EA">
        <w:rPr>
          <w:noProof/>
        </w:rPr>
        <w:drawing>
          <wp:anchor distT="0" distB="0" distL="118745" distR="118745" simplePos="0" relativeHeight="251658365" behindDoc="0" locked="0" layoutInCell="1" allowOverlap="1" wp14:anchorId="721198E2" wp14:editId="0B028D2C">
            <wp:simplePos x="0" y="0"/>
            <wp:positionH relativeFrom="page">
              <wp:posOffset>5213985</wp:posOffset>
            </wp:positionH>
            <wp:positionV relativeFrom="page">
              <wp:posOffset>5819140</wp:posOffset>
            </wp:positionV>
            <wp:extent cx="1378585" cy="1868805"/>
            <wp:effectExtent l="203200" t="177800" r="247015" b="239395"/>
            <wp:wrapTight wrapText="bothSides">
              <wp:wrapPolygon edited="0">
                <wp:start x="-2101" y="-1360"/>
                <wp:lineTo x="-2463" y="18094"/>
                <wp:lineTo x="-1974" y="22778"/>
                <wp:lineTo x="19606" y="23023"/>
                <wp:lineTo x="20064" y="23586"/>
                <wp:lineTo x="23238" y="23406"/>
                <wp:lineTo x="23725" y="16606"/>
                <wp:lineTo x="23844" y="-1362"/>
                <wp:lineTo x="5042" y="-1766"/>
                <wp:lineTo x="-2101" y="-1360"/>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32" descr=":nfc 13 - fall p 2 through 6:42-18021285.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264413">
                      <a:off x="0" y="0"/>
                      <a:ext cx="1378585" cy="1868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1519EA">
        <w:rPr>
          <w:noProof/>
        </w:rPr>
        <w:drawing>
          <wp:anchor distT="0" distB="0" distL="118745" distR="118745" simplePos="0" relativeHeight="251658366" behindDoc="0" locked="0" layoutInCell="1" allowOverlap="1" wp14:anchorId="6D45BE7A" wp14:editId="6A14039A">
            <wp:simplePos x="0" y="0"/>
            <wp:positionH relativeFrom="page">
              <wp:posOffset>848360</wp:posOffset>
            </wp:positionH>
            <wp:positionV relativeFrom="page">
              <wp:posOffset>1173480</wp:posOffset>
            </wp:positionV>
            <wp:extent cx="1845310" cy="1812925"/>
            <wp:effectExtent l="254000" t="228600" r="212090" b="295275"/>
            <wp:wrapTight wrapText="bothSides">
              <wp:wrapPolygon edited="0">
                <wp:start x="19040" y="-1835"/>
                <wp:lineTo x="-1405" y="-3660"/>
                <wp:lineTo x="-2511" y="5959"/>
                <wp:lineTo x="-2435" y="15718"/>
                <wp:lineTo x="-1527" y="23443"/>
                <wp:lineTo x="245" y="23654"/>
                <wp:lineTo x="609" y="23088"/>
                <wp:lineTo x="18274" y="23059"/>
                <wp:lineTo x="18569" y="23094"/>
                <wp:lineTo x="22926" y="19042"/>
                <wp:lineTo x="22879" y="-1377"/>
                <wp:lineTo x="19040" y="-1835"/>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33" descr=":nfc 13 - fall p 2 through 6:42-18150376.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21199621">
                      <a:off x="0" y="0"/>
                      <a:ext cx="1845310" cy="181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DA03A2">
        <w:rPr>
          <w:noProof/>
        </w:rPr>
        <mc:AlternateContent>
          <mc:Choice Requires="wps">
            <w:drawing>
              <wp:anchor distT="0" distB="0" distL="114300" distR="114300" simplePos="0" relativeHeight="251658317" behindDoc="0" locked="0" layoutInCell="0" allowOverlap="1" wp14:anchorId="14842FAC" wp14:editId="2E259DD2">
                <wp:simplePos x="0" y="0"/>
                <wp:positionH relativeFrom="page">
                  <wp:posOffset>3564255</wp:posOffset>
                </wp:positionH>
                <wp:positionV relativeFrom="page">
                  <wp:posOffset>1981200</wp:posOffset>
                </wp:positionV>
                <wp:extent cx="3771900" cy="3200400"/>
                <wp:effectExtent l="0" t="0" r="0" b="0"/>
                <wp:wrapTight wrapText="bothSides">
                  <wp:wrapPolygon edited="0">
                    <wp:start x="145" y="0"/>
                    <wp:lineTo x="145" y="21429"/>
                    <wp:lineTo x="21236" y="21429"/>
                    <wp:lineTo x="21236" y="0"/>
                    <wp:lineTo x="145" y="0"/>
                  </wp:wrapPolygon>
                </wp:wrapTight>
                <wp:docPr id="10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2378CF1" w14:textId="5EE90FC6" w:rsidR="0021431C" w:rsidRPr="00CA47DA" w:rsidRDefault="0021431C" w:rsidP="00DA03A2">
                            <w:pPr>
                              <w:pStyle w:val="BodyText"/>
                            </w:pPr>
                            <w:r>
                              <w:t>Sofia has demonstrated exceptional leadership skills this past month. She has attended all assigned Sunday Instructional Classes and Mutual Meetings. Sofia was a big help assisting with the Fall Festival. She donated her spare time to help set-up and decorate. She went above and beyond, taking last minute projects home to complete. Sofia is always willing to assist and does her best to come prepared. She demonstrates modesty and an eagerness to achieve. It has been a pleasure getting to know her.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3" type="#_x0000_t202" style="position:absolute;margin-left:280.65pt;margin-top:156pt;width:297pt;height:252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" mv:complextextbox="1" o:allowincell="f" filled="f" stroked="f">
                <v:textbox inset=",0,,0">
                  <w:txbxContent>
                    <w:p w14:paraId="12378CF1" w14:textId="5EE90FC6" w:rsidR="0021431C" w:rsidRPr="00CA47DA" w:rsidRDefault="0021431C" w:rsidP="00DA03A2">
                      <w:pPr>
                        <w:pStyle w:val="BodyText"/>
                      </w:pPr>
                      <w:r>
                        <w:t>Sofia has demonstrated exceptional leadership skills this past month. She has attended all assigned Sunday Instructional Classes and Mutual Meetings. Sofia was a big help assisting with the Fall Festival. She donated her spare time to help set-up and decorate. She went above and beyond, taking last minute projects home to complete. Sofia is always willing to assist and does her best to come prepared. She demonstrates modesty and an eagerness to achieve. It has been a pleasure getting to know her.</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14" behindDoc="0" locked="0" layoutInCell="1" allowOverlap="1" wp14:anchorId="74244DF0" wp14:editId="7403BDC8">
                <wp:simplePos x="0" y="0"/>
                <wp:positionH relativeFrom="page">
                  <wp:posOffset>3749040</wp:posOffset>
                </wp:positionH>
                <wp:positionV relativeFrom="page">
                  <wp:posOffset>969010</wp:posOffset>
                </wp:positionV>
                <wp:extent cx="3454400" cy="381000"/>
                <wp:effectExtent l="0" t="0" r="0" b="0"/>
                <wp:wrapTight wrapText="bothSides">
                  <wp:wrapPolygon edited="0">
                    <wp:start x="159" y="0"/>
                    <wp:lineTo x="159" y="20160"/>
                    <wp:lineTo x="21282" y="20160"/>
                    <wp:lineTo x="21282" y="0"/>
                    <wp:lineTo x="159" y="0"/>
                  </wp:wrapPolygon>
                </wp:wrapTight>
                <wp:docPr id="1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061FE85" w14:textId="77777777" w:rsidR="0021431C" w:rsidRPr="00CA47DA" w:rsidRDefault="0021431C" w:rsidP="00DA03A2">
                            <w:pPr>
                              <w:pStyle w:val="Heading1"/>
                            </w:pPr>
                            <w:r>
                              <w:t>YW Recognition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margin-left:295.2pt;margin-top:76.3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" filled="f" stroked="f">
                <v:textbox inset=",0,,0">
                  <w:txbxContent>
                    <w:p w14:paraId="7061FE85" w14:textId="77777777" w:rsidR="0021431C" w:rsidRPr="00CA47DA" w:rsidRDefault="0021431C" w:rsidP="00DA03A2">
                      <w:pPr>
                        <w:pStyle w:val="Heading1"/>
                      </w:pPr>
                      <w:r>
                        <w:t>YW Recognition</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20" behindDoc="0" locked="0" layoutInCell="1" allowOverlap="1" wp14:anchorId="208D5206" wp14:editId="68907975">
                <wp:simplePos x="0" y="0"/>
                <wp:positionH relativeFrom="page">
                  <wp:posOffset>461645</wp:posOffset>
                </wp:positionH>
                <wp:positionV relativeFrom="page">
                  <wp:posOffset>5695950</wp:posOffset>
                </wp:positionV>
                <wp:extent cx="3776345" cy="320040"/>
                <wp:effectExtent l="0" t="0" r="0" b="10160"/>
                <wp:wrapTight wrapText="bothSides">
                  <wp:wrapPolygon edited="0">
                    <wp:start x="145" y="0"/>
                    <wp:lineTo x="145" y="20571"/>
                    <wp:lineTo x="21357" y="20571"/>
                    <wp:lineTo x="21357" y="0"/>
                    <wp:lineTo x="145" y="0"/>
                  </wp:wrapPolygon>
                </wp:wrapTight>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E9FADA0" w14:textId="77777777" w:rsidR="0021431C" w:rsidRPr="00AD6E67" w:rsidRDefault="0021431C" w:rsidP="00AD6E67">
                            <w:pPr>
                              <w:jc w:val="center"/>
                              <w:rPr>
                                <w:color w:val="AD0202" w:themeColor="text2"/>
                                <w:sz w:val="48"/>
                                <w:szCs w:val="48"/>
                              </w:rPr>
                            </w:pPr>
                            <w:r>
                              <w:rPr>
                                <w:color w:val="AD0202" w:themeColor="text2"/>
                                <w:sz w:val="48"/>
                                <w:szCs w:val="48"/>
                              </w:rPr>
                              <w:t>All About Sofia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5" type="#_x0000_t202" style="position:absolute;margin-left:36.35pt;margin-top:448.5pt;width:297.35pt;height:25.2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" filled="f" stroked="f">
                <v:textbox inset=",0,,0">
                  <w:txbxContent>
                    <w:p w14:paraId="2E9FADA0" w14:textId="77777777" w:rsidR="0021431C" w:rsidRPr="00AD6E67" w:rsidRDefault="0021431C" w:rsidP="00AD6E67">
                      <w:pPr>
                        <w:jc w:val="center"/>
                        <w:rPr>
                          <w:color w:val="AD0202" w:themeColor="text2"/>
                          <w:sz w:val="48"/>
                          <w:szCs w:val="48"/>
                        </w:rPr>
                      </w:pPr>
                      <w:r>
                        <w:rPr>
                          <w:color w:val="AD0202" w:themeColor="text2"/>
                          <w:sz w:val="48"/>
                          <w:szCs w:val="48"/>
                        </w:rPr>
                        <w:t>All About Sofia</w:t>
                      </w:r>
                    </w:p>
                  </w:txbxContent>
                </v:textbox>
                <w10:wrap type="tight" anchorx="page" anchory="page"/>
              </v:shape>
            </w:pict>
          </mc:Fallback>
        </mc:AlternateContent>
      </w:r>
      <w:r w:rsidR="00045122">
        <w:rPr>
          <w:noProof/>
        </w:rPr>
        <mc:AlternateContent>
          <mc:Choice Requires="wpg">
            <w:drawing>
              <wp:anchor distT="0" distB="0" distL="114300" distR="114300" simplePos="0" relativeHeight="251658315" behindDoc="0" locked="0" layoutInCell="1" allowOverlap="1" wp14:anchorId="1970A1CE" wp14:editId="285F0C37">
                <wp:simplePos x="0" y="0"/>
                <wp:positionH relativeFrom="page">
                  <wp:posOffset>3749040</wp:posOffset>
                </wp:positionH>
                <wp:positionV relativeFrom="page">
                  <wp:posOffset>1422400</wp:posOffset>
                </wp:positionV>
                <wp:extent cx="3454400" cy="711200"/>
                <wp:effectExtent l="0" t="0" r="0" b="0"/>
                <wp:wrapThrough wrapText="bothSides">
                  <wp:wrapPolygon edited="0">
                    <wp:start x="159" y="0"/>
                    <wp:lineTo x="159" y="20829"/>
                    <wp:lineTo x="21282" y="20829"/>
                    <wp:lineTo x="21282" y="0"/>
                    <wp:lineTo x="159" y="0"/>
                  </wp:wrapPolygon>
                </wp:wrapThrough>
                <wp:docPr id="4" name="Group 4"/>
                <wp:cNvGraphicFramePr/>
                <a:graphic xmlns:a="http://schemas.openxmlformats.org/drawingml/2006/main">
                  <a:graphicData uri="http://schemas.microsoft.com/office/word/2010/wordprocessingGroup">
                    <wpg:wgp>
                      <wpg:cNvGrpSpPr/>
                      <wpg:grpSpPr>
                        <a:xfrm>
                          <a:off x="0" y="0"/>
                          <a:ext cx="3454400" cy="711200"/>
                          <a:chOff x="0" y="0"/>
                          <a:chExt cx="3454400" cy="711200"/>
                        </a:xfrm>
                        <a:extLst>
                          <a:ext uri="{0CCBE362-F206-4b92-989A-16890622DB6E}">
                            <ma14:wrappingTextBoxFlag xmlns:ma14="http://schemas.microsoft.com/office/mac/drawingml/2011/main" val="1"/>
                          </a:ext>
                        </a:extLst>
                      </wpg:grpSpPr>
                      <wps:wsp>
                        <wps:cNvPr id="104" name="Text Box 46"/>
                        <wps:cNvSpPr txBox="1">
                          <a:spLocks noChangeArrowheads="1"/>
                        </wps:cNvSpPr>
                        <wps:spPr bwMode="auto">
                          <a:xfrm>
                            <a:off x="0" y="0"/>
                            <a:ext cx="34544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 name="Text Box 3"/>
                        <wps:cNvSpPr txBox="1"/>
                        <wps:spPr>
                          <a:xfrm>
                            <a:off x="91440" y="0"/>
                            <a:ext cx="3271520" cy="649605"/>
                          </a:xfrm>
                          <a:prstGeom prst="rect">
                            <a:avLst/>
                          </a:prstGeom>
                          <a:noFill/>
                          <a:ln>
                            <a:noFill/>
                          </a:ln>
                          <a:effectLst/>
                          <a:extLst>
                            <a:ext uri="{C572A759-6A51-4108-AA02-DFA0A04FC94B}">
                              <ma14:wrappingTextBoxFlag xmlns:ma14="http://schemas.microsoft.com/office/mac/drawingml/2011/main"/>
                            </a:ext>
                          </a:extLst>
                        </wps:spPr>
                        <wps:txbx>
                          <w:txbxContent>
                            <w:p w14:paraId="3DF6CF05" w14:textId="77777777" w:rsidR="0021431C" w:rsidRPr="00DA03A2" w:rsidRDefault="0021431C" w:rsidP="00DA03A2">
                              <w:pPr>
                                <w:pStyle w:val="Heading6"/>
                                <w:rPr>
                                  <w:sz w:val="72"/>
                                  <w:szCs w:val="72"/>
                                </w:rPr>
                              </w:pPr>
                              <w:r w:rsidRPr="00DA03A2">
                                <w:rPr>
                                  <w:sz w:val="72"/>
                                  <w:szCs w:val="72"/>
                                </w:rPr>
                                <w:t>S</w:t>
                              </w:r>
                              <w:r>
                                <w:rPr>
                                  <w:sz w:val="72"/>
                                  <w:szCs w:val="72"/>
                                </w:rPr>
                                <w:t>of</w:t>
                              </w:r>
                              <w:r w:rsidRPr="00DA03A2">
                                <w:rPr>
                                  <w:sz w:val="72"/>
                                  <w:szCs w:val="72"/>
                                </w:rPr>
                                <w:t>ia Ortiz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 o:spid="_x0000_s1036" style="position:absolute;margin-left:295.2pt;margin-top:112pt;width:272pt;height:56pt;z-index:251658315;mso-position-horizontal-relative:page;mso-position-vertical-relative:page" coordsize="3454400,711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" mv:complextextbox="1">
                <v:shape id="Text Box 46" o:spid="_x0000_s1037" type="#_x0000_t202" style="position:absolute;width:3454400;height:711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DJsqwwAA&#10;ANwAAAAPAAAAZHJzL2Rvd25yZXYueG1sRE/fa8IwEH4X9j+EG/hmk4lsoxqlDAoKDpwbPp/N2Rab&#10;S9tErfvrl8Fgb/fx/bzFarCNuFLva8canhIFgrhwpuZSw9dnPnkF4QOywcYxabiTh9XyYbTA1Lgb&#10;f9B1H0oRQ9inqKEKoU2l9EVFFn3iWuLInVxvMUTYl9L0eIvhtpFTpZ6lxZpjQ4UtvVVUnPcXq+F9&#10;d+y+N8rbJgt5/pLtuu3p0Gk9fhyyOYhAQ/gX/7nXJs5XM/h9Jl4gl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DJsqwwAAANwAAAAPAAAAAAAAAAAAAAAAAJcCAABkcnMvZG93&#10;bnJldi54bWxQSwUGAAAAAAQABAD1AAAAhwMAAAAA&#10;" mv:complextextbox="1" filled="f" stroked="f">
                  <v:textbox inset=",0,,0"/>
                </v:shape>
                <v:shape id="Text Box 3" o:spid="_x0000_s1038" type="#_x0000_t202" style="position:absolute;left:91440;width:3271520;height:649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w:p w14:paraId="3DF6CF05" w14:textId="77777777" w:rsidR="0021431C" w:rsidRPr="00DA03A2" w:rsidRDefault="0021431C" w:rsidP="00DA03A2">
                        <w:pPr>
                          <w:pStyle w:val="Heading6"/>
                          <w:rPr>
                            <w:sz w:val="72"/>
                            <w:szCs w:val="72"/>
                          </w:rPr>
                        </w:pPr>
                        <w:r w:rsidRPr="00DA03A2">
                          <w:rPr>
                            <w:sz w:val="72"/>
                            <w:szCs w:val="72"/>
                          </w:rPr>
                          <w:t>S</w:t>
                        </w:r>
                        <w:r>
                          <w:rPr>
                            <w:sz w:val="72"/>
                            <w:szCs w:val="72"/>
                          </w:rPr>
                          <w:t>of</w:t>
                        </w:r>
                        <w:r w:rsidRPr="00DA03A2">
                          <w:rPr>
                            <w:sz w:val="72"/>
                            <w:szCs w:val="72"/>
                          </w:rPr>
                          <w:t>ia Ortiz</w:t>
                        </w:r>
                      </w:p>
                    </w:txbxContent>
                  </v:textbox>
                </v:shape>
                <w10:wrap type="through" anchorx="page" anchory="page"/>
              </v:group>
            </w:pict>
          </mc:Fallback>
        </mc:AlternateContent>
      </w:r>
      <w:r w:rsidR="00321DB9">
        <w:br w:type="page"/>
      </w:r>
      <w:r w:rsidR="009C54A6">
        <w:rPr>
          <w:noProof/>
        </w:rPr>
        <w:lastRenderedPageBreak/>
        <mc:AlternateContent>
          <mc:Choice Requires="wps">
            <w:drawing>
              <wp:anchor distT="0" distB="0" distL="114300" distR="114300" simplePos="0" relativeHeight="251662475" behindDoc="0" locked="0" layoutInCell="1" allowOverlap="1" wp14:anchorId="7FC20272" wp14:editId="6C43469A">
                <wp:simplePos x="0" y="0"/>
                <wp:positionH relativeFrom="page">
                  <wp:posOffset>502920</wp:posOffset>
                </wp:positionH>
                <wp:positionV relativeFrom="page">
                  <wp:posOffset>3745230</wp:posOffset>
                </wp:positionV>
                <wp:extent cx="3291840" cy="5948680"/>
                <wp:effectExtent l="0" t="0" r="0" b="20320"/>
                <wp:wrapTight wrapText="bothSides">
                  <wp:wrapPolygon edited="0">
                    <wp:start x="167" y="0"/>
                    <wp:lineTo x="167" y="21582"/>
                    <wp:lineTo x="21167" y="21582"/>
                    <wp:lineTo x="21167" y="0"/>
                    <wp:lineTo x="167" y="0"/>
                  </wp:wrapPolygon>
                </wp:wrapTight>
                <wp:docPr id="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94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2">
                        <w:txbxContent>
                          <w:p w14:paraId="59FFC994" w14:textId="76218FD4" w:rsidR="0021431C" w:rsidRDefault="0021431C" w:rsidP="006072E7">
                            <w:pPr>
                              <w:pStyle w:val="BodyText"/>
                              <w:spacing w:line="240" w:lineRule="auto"/>
                            </w:pPr>
                            <w:r>
                              <w:t xml:space="preserve">As I contemplated all that you face in the world today, one word comes to my mind. It describes an attribute needed by all of us but </w:t>
                            </w:r>
                            <w:proofErr w:type="gramStart"/>
                            <w:r>
                              <w:t>one which</w:t>
                            </w:r>
                            <w:proofErr w:type="gramEnd"/>
                            <w:r>
                              <w:t xml:space="preserve"> you----at this </w:t>
                            </w:r>
                            <w:r w:rsidR="00152DEF">
                              <w:t xml:space="preserve">time </w:t>
                            </w:r>
                            <w:r>
                              <w:t>of your life and in this world---will need particularly. That attribute is courage.</w:t>
                            </w:r>
                          </w:p>
                          <w:p w14:paraId="60DCF0D6" w14:textId="0C2C3E2E" w:rsidR="0021431C" w:rsidRDefault="0021431C" w:rsidP="006072E7">
                            <w:pPr>
                              <w:pStyle w:val="BodyText"/>
                              <w:spacing w:line="240" w:lineRule="auto"/>
                            </w:pPr>
                            <w:r>
                              <w:t>Tonight I’d like to talk with you about the courage you will need in three aspects of your life</w:t>
                            </w:r>
                          </w:p>
                          <w:p w14:paraId="76BEAE28" w14:textId="0A85FB85" w:rsidR="0021431C" w:rsidRDefault="0021431C" w:rsidP="006072E7">
                            <w:pPr>
                              <w:pStyle w:val="BodyText"/>
                              <w:numPr>
                                <w:ilvl w:val="0"/>
                                <w:numId w:val="3"/>
                              </w:numPr>
                              <w:spacing w:line="240" w:lineRule="auto"/>
                            </w:pPr>
                            <w:r>
                              <w:t>First, the courage to refrain from judging others;</w:t>
                            </w:r>
                          </w:p>
                          <w:p w14:paraId="65BFCF70" w14:textId="2F5A48B4" w:rsidR="0021431C" w:rsidRDefault="0021431C" w:rsidP="006072E7">
                            <w:pPr>
                              <w:pStyle w:val="BodyText"/>
                              <w:numPr>
                                <w:ilvl w:val="0"/>
                                <w:numId w:val="3"/>
                              </w:numPr>
                              <w:spacing w:line="240" w:lineRule="auto"/>
                            </w:pPr>
                            <w:r>
                              <w:t>Second, the courage to be chaste and virtuous;</w:t>
                            </w:r>
                          </w:p>
                          <w:p w14:paraId="510ECC25" w14:textId="6AE7A646" w:rsidR="0021431C" w:rsidRDefault="0021431C" w:rsidP="006072E7">
                            <w:pPr>
                              <w:pStyle w:val="BodyText"/>
                              <w:numPr>
                                <w:ilvl w:val="0"/>
                                <w:numId w:val="3"/>
                              </w:numPr>
                              <w:spacing w:line="240" w:lineRule="auto"/>
                            </w:pPr>
                            <w:r>
                              <w:t>Third, the courage to stand firm for truth and righteousness.</w:t>
                            </w:r>
                          </w:p>
                          <w:p w14:paraId="37CC360F" w14:textId="41964DCF" w:rsidR="0021431C" w:rsidRDefault="0021431C" w:rsidP="006072E7">
                            <w:pPr>
                              <w:pStyle w:val="BodyText"/>
                              <w:spacing w:line="240" w:lineRule="auto"/>
                            </w:pPr>
                            <w:r>
                              <w:t xml:space="preserve">May I speak first about the courage to refrain from judging </w:t>
                            </w:r>
                            <w:proofErr w:type="gramStart"/>
                            <w:r>
                              <w:t>others.</w:t>
                            </w:r>
                            <w:proofErr w:type="gramEnd"/>
                            <w:r>
                              <w:t xml:space="preserve"> Oh, you may ask, “Does this really take courage?” And I would reply that I believe there are many times when refraining from judgment---or gossip or criticism, which are certainly akin to judgment---takes an act of courage.</w:t>
                            </w:r>
                          </w:p>
                          <w:p w14:paraId="736D4253" w14:textId="6E865ED4" w:rsidR="0021431C" w:rsidRDefault="0021431C" w:rsidP="006072E7">
                            <w:pPr>
                              <w:pStyle w:val="BodyText"/>
                              <w:spacing w:line="240" w:lineRule="auto"/>
                            </w:pPr>
                            <w:r>
                              <w:t xml:space="preserve">Unfortunately, there are those who feel it necessary to criticize and to belittle others. You have, no doubt, been with such people, as you will be in the future. My dear young friends, we are not left to wonder what our behavior should be in such situations. In the Sermon on the Mount, the Savior declared, “Judge not.” At a later time He admonished, “Cease to find fault one with another.” It will take courage when you are surrounded by your peers and feeling the pressure to participate in such criticisms and judgments to refrain from joining in. </w:t>
                            </w:r>
                          </w:p>
                          <w:p w14:paraId="33F0D6EA" w14:textId="53F20434" w:rsidR="0021431C" w:rsidRDefault="0021431C" w:rsidP="006072E7">
                            <w:pPr>
                              <w:pStyle w:val="BodyText"/>
                              <w:spacing w:line="240" w:lineRule="auto"/>
                            </w:pPr>
                            <w:r>
                              <w:t xml:space="preserve">I would venture to say that there are young women around you who, because of your unkind comments and criticism, are left out. It seems to be the pattern, particularly at this time in your lives, to avoid or to be unkind to those who might be judged different, those who don’t fit the mold of what </w:t>
                            </w:r>
                            <w:proofErr w:type="gramStart"/>
                            <w:r>
                              <w:t>we or others</w:t>
                            </w:r>
                            <w:proofErr w:type="gramEnd"/>
                            <w:r>
                              <w:t xml:space="preserve"> think they should be.</w:t>
                            </w:r>
                          </w:p>
                          <w:p w14:paraId="3563E26B" w14:textId="13B1B2D7" w:rsidR="0021431C" w:rsidRDefault="0021431C" w:rsidP="006072E7">
                            <w:pPr>
                              <w:pStyle w:val="BodyText"/>
                              <w:spacing w:line="240" w:lineRule="auto"/>
                            </w:pPr>
                            <w:r>
                              <w:t>The Savior said:</w:t>
                            </w:r>
                          </w:p>
                          <w:p w14:paraId="069816DC" w14:textId="500406AB" w:rsidR="0021431C" w:rsidRDefault="0021431C" w:rsidP="006072E7">
                            <w:pPr>
                              <w:pStyle w:val="BodyText"/>
                              <w:spacing w:line="240" w:lineRule="auto"/>
                            </w:pPr>
                            <w:r>
                              <w:t xml:space="preserve">“A new commandment I give unto you, </w:t>
                            </w:r>
                            <w:proofErr w:type="gramStart"/>
                            <w:r>
                              <w:t>That</w:t>
                            </w:r>
                            <w:proofErr w:type="gramEnd"/>
                            <w:r>
                              <w:t xml:space="preserve"> ye love one another…</w:t>
                            </w:r>
                          </w:p>
                          <w:p w14:paraId="4580A916" w14:textId="5A03A5D4" w:rsidR="0021431C" w:rsidRDefault="0021431C" w:rsidP="006072E7">
                            <w:pPr>
                              <w:pStyle w:val="BodyText"/>
                              <w:spacing w:line="240" w:lineRule="auto"/>
                            </w:pPr>
                            <w:r>
                              <w:t>“By this shall all men know that ye are my disciples, if ye have love one to another.”</w:t>
                            </w:r>
                          </w:p>
                          <w:p w14:paraId="58FDA7FB" w14:textId="38155F9E" w:rsidR="0021431C" w:rsidRDefault="0021431C" w:rsidP="006072E7">
                            <w:pPr>
                              <w:pStyle w:val="BodyText"/>
                              <w:spacing w:line="240" w:lineRule="auto"/>
                            </w:pPr>
                            <w:r>
                              <w:t>I turn next to the courage you will need to be chaste and virtuous. You live in a world where moral values have, in great measure, been tossed aside, where sin is flagrantly on display, and where temptations to stray from the strait and narrow path surround you. Many are the voices telling you that you are far too provincial or that there is something wrong with you if you still believe there is such a thing as immoral behavior.</w:t>
                            </w:r>
                          </w:p>
                          <w:p w14:paraId="16222C97" w14:textId="2E5AF46C" w:rsidR="0021431C" w:rsidRDefault="0021431C" w:rsidP="006072E7">
                            <w:pPr>
                              <w:pStyle w:val="BodyText"/>
                              <w:spacing w:line="240" w:lineRule="auto"/>
                            </w:pPr>
                            <w:r>
                              <w:t>Isaiah declared, ”Woe unto them that call evil good; that put darkness for light, and light for darkness.”</w:t>
                            </w:r>
                          </w:p>
                          <w:p w14:paraId="725F9791" w14:textId="4743E6FA" w:rsidR="0021431C" w:rsidRDefault="0021431C" w:rsidP="006072E7">
                            <w:pPr>
                              <w:pStyle w:val="BodyText"/>
                              <w:spacing w:line="240" w:lineRule="auto"/>
                            </w:pPr>
                            <w:r>
                              <w:t>My final plea tonight is that you have the courage to stand firm for truth and righteousness. Because the trend in society today is away from the values and principles the Lord has given us, you will almost certainly be called upon to defend that which you believe. Unless the roots of your testimony are firmly planted, it will be difficult for you to withstand the ridicule of those who challenge your faith. When firmly planted, your testimony of the gospel, of the Savior, and of our Heavenly Father will influence all that you do throughout your life. The adversary would like nothing better than for you to allow derisive comments and criticism of the Church to cause you to question and doubt. Your testimony, when constantly nourished, will keep you safe.</w:t>
                            </w:r>
                          </w:p>
                          <w:p w14:paraId="35A3E07B" w14:textId="77777777" w:rsidR="0021431C" w:rsidRPr="00CF06D4" w:rsidRDefault="0021431C" w:rsidP="004A412E">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9" type="#_x0000_t202" style="position:absolute;margin-left:39.6pt;margin-top:294.9pt;width:259.2pt;height:468.4pt;z-index:2516624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" mv:complextextbox="1" filled="f" stroked="f">
                <v:textbox style="mso-next-textbox:#Text Box 58" inset=",0,,0">
                  <w:txbxContent>
                    <w:p w14:paraId="59FFC994" w14:textId="76218FD4" w:rsidR="0021431C" w:rsidRDefault="0021431C" w:rsidP="006072E7">
                      <w:pPr>
                        <w:pStyle w:val="BodyText"/>
                        <w:spacing w:line="240" w:lineRule="auto"/>
                      </w:pPr>
                      <w:r>
                        <w:t xml:space="preserve">As I contemplated all that you face in the world today, one word comes to my mind. It describes an attribute needed by all of us but </w:t>
                      </w:r>
                      <w:proofErr w:type="gramStart"/>
                      <w:r>
                        <w:t>one which</w:t>
                      </w:r>
                      <w:proofErr w:type="gramEnd"/>
                      <w:r>
                        <w:t xml:space="preserve"> you----at this </w:t>
                      </w:r>
                      <w:r w:rsidR="00152DEF">
                        <w:t xml:space="preserve">time </w:t>
                      </w:r>
                      <w:r>
                        <w:t>of your life and in this world---will need particularly. That attribute is courage.</w:t>
                      </w:r>
                    </w:p>
                    <w:p w14:paraId="60DCF0D6" w14:textId="0C2C3E2E" w:rsidR="0021431C" w:rsidRDefault="0021431C" w:rsidP="006072E7">
                      <w:pPr>
                        <w:pStyle w:val="BodyText"/>
                        <w:spacing w:line="240" w:lineRule="auto"/>
                      </w:pPr>
                      <w:r>
                        <w:t>Tonight I’d like to talk with you about the courage you will need in three aspects of your life</w:t>
                      </w:r>
                    </w:p>
                    <w:p w14:paraId="76BEAE28" w14:textId="0A85FB85" w:rsidR="0021431C" w:rsidRDefault="0021431C" w:rsidP="006072E7">
                      <w:pPr>
                        <w:pStyle w:val="BodyText"/>
                        <w:numPr>
                          <w:ilvl w:val="0"/>
                          <w:numId w:val="3"/>
                        </w:numPr>
                        <w:spacing w:line="240" w:lineRule="auto"/>
                      </w:pPr>
                      <w:r>
                        <w:t>First, the courage to refrain from judging others;</w:t>
                      </w:r>
                    </w:p>
                    <w:p w14:paraId="65BFCF70" w14:textId="2F5A48B4" w:rsidR="0021431C" w:rsidRDefault="0021431C" w:rsidP="006072E7">
                      <w:pPr>
                        <w:pStyle w:val="BodyText"/>
                        <w:numPr>
                          <w:ilvl w:val="0"/>
                          <w:numId w:val="3"/>
                        </w:numPr>
                        <w:spacing w:line="240" w:lineRule="auto"/>
                      </w:pPr>
                      <w:r>
                        <w:t>Second, the courage to be chaste and virtuous;</w:t>
                      </w:r>
                    </w:p>
                    <w:p w14:paraId="510ECC25" w14:textId="6AE7A646" w:rsidR="0021431C" w:rsidRDefault="0021431C" w:rsidP="006072E7">
                      <w:pPr>
                        <w:pStyle w:val="BodyText"/>
                        <w:numPr>
                          <w:ilvl w:val="0"/>
                          <w:numId w:val="3"/>
                        </w:numPr>
                        <w:spacing w:line="240" w:lineRule="auto"/>
                      </w:pPr>
                      <w:r>
                        <w:t>Third, the courage to stand firm for truth and righteousness.</w:t>
                      </w:r>
                    </w:p>
                    <w:p w14:paraId="37CC360F" w14:textId="41964DCF" w:rsidR="0021431C" w:rsidRDefault="0021431C" w:rsidP="006072E7">
                      <w:pPr>
                        <w:pStyle w:val="BodyText"/>
                        <w:spacing w:line="240" w:lineRule="auto"/>
                      </w:pPr>
                      <w:r>
                        <w:t xml:space="preserve">May I speak first about the courage to refrain from judging </w:t>
                      </w:r>
                      <w:proofErr w:type="gramStart"/>
                      <w:r>
                        <w:t>others.</w:t>
                      </w:r>
                      <w:proofErr w:type="gramEnd"/>
                      <w:r>
                        <w:t xml:space="preserve"> Oh, you may ask, “Does this really take courage?” And I would reply that I believe there are many times when refraining from judgment---or gossip or criticism, which are certainly akin to judgment---takes an act of courage.</w:t>
                      </w:r>
                    </w:p>
                    <w:p w14:paraId="736D4253" w14:textId="6E865ED4" w:rsidR="0021431C" w:rsidRDefault="0021431C" w:rsidP="006072E7">
                      <w:pPr>
                        <w:pStyle w:val="BodyText"/>
                        <w:spacing w:line="240" w:lineRule="auto"/>
                      </w:pPr>
                      <w:r>
                        <w:t xml:space="preserve">Unfortunately, there are those who feel it necessary to criticize and to belittle others. You have, no doubt, been with such people, as you will be in the future. My dear young friends, we are not left to wonder what our behavior should be in such situations. In the Sermon on the Mount, the Savior declared, “Judge not.” At a later time He admonished, “Cease to find fault one with another.” It will take courage when you are surrounded by your peers and feeling the pressure to participate in such criticisms and judgments to refrain from joining in. </w:t>
                      </w:r>
                    </w:p>
                    <w:p w14:paraId="33F0D6EA" w14:textId="53F20434" w:rsidR="0021431C" w:rsidRDefault="0021431C" w:rsidP="006072E7">
                      <w:pPr>
                        <w:pStyle w:val="BodyText"/>
                        <w:spacing w:line="240" w:lineRule="auto"/>
                      </w:pPr>
                      <w:r>
                        <w:t xml:space="preserve">I would venture to say that there are young women around you who, because of your unkind comments and criticism, are left out. It seems to be the pattern, particularly at this time in your lives, to avoid or to be unkind to those who might be judged different, those who don’t fit the mold of what </w:t>
                      </w:r>
                      <w:proofErr w:type="gramStart"/>
                      <w:r>
                        <w:t>we or others</w:t>
                      </w:r>
                      <w:proofErr w:type="gramEnd"/>
                      <w:r>
                        <w:t xml:space="preserve"> think they should be.</w:t>
                      </w:r>
                    </w:p>
                    <w:p w14:paraId="3563E26B" w14:textId="13B1B2D7" w:rsidR="0021431C" w:rsidRDefault="0021431C" w:rsidP="006072E7">
                      <w:pPr>
                        <w:pStyle w:val="BodyText"/>
                        <w:spacing w:line="240" w:lineRule="auto"/>
                      </w:pPr>
                      <w:r>
                        <w:t>The Savior said:</w:t>
                      </w:r>
                    </w:p>
                    <w:p w14:paraId="069816DC" w14:textId="500406AB" w:rsidR="0021431C" w:rsidRDefault="0021431C" w:rsidP="006072E7">
                      <w:pPr>
                        <w:pStyle w:val="BodyText"/>
                        <w:spacing w:line="240" w:lineRule="auto"/>
                      </w:pPr>
                      <w:r>
                        <w:t xml:space="preserve">“A new commandment I give unto you, </w:t>
                      </w:r>
                      <w:proofErr w:type="gramStart"/>
                      <w:r>
                        <w:t>That</w:t>
                      </w:r>
                      <w:proofErr w:type="gramEnd"/>
                      <w:r>
                        <w:t xml:space="preserve"> ye love one another…</w:t>
                      </w:r>
                    </w:p>
                    <w:p w14:paraId="4580A916" w14:textId="5A03A5D4" w:rsidR="0021431C" w:rsidRDefault="0021431C" w:rsidP="006072E7">
                      <w:pPr>
                        <w:pStyle w:val="BodyText"/>
                        <w:spacing w:line="240" w:lineRule="auto"/>
                      </w:pPr>
                      <w:r>
                        <w:t>“By this shall all men know that ye are my disciples, if ye have love one to another.”</w:t>
                      </w:r>
                    </w:p>
                    <w:p w14:paraId="58FDA7FB" w14:textId="38155F9E" w:rsidR="0021431C" w:rsidRDefault="0021431C" w:rsidP="006072E7">
                      <w:pPr>
                        <w:pStyle w:val="BodyText"/>
                        <w:spacing w:line="240" w:lineRule="auto"/>
                      </w:pPr>
                      <w:r>
                        <w:t>I turn next to the courage you will need to be chaste and virtuous. You live in a world where moral values have, in great measure, been tossed aside, where sin is flagrantly on display, and where temptations to stray from the strait and narrow path surround you. Many are the voices telling you that you are far too provincial or that there is something wrong with you if you still believe there is such a thing as immoral behavior.</w:t>
                      </w:r>
                    </w:p>
                    <w:p w14:paraId="16222C97" w14:textId="2E5AF46C" w:rsidR="0021431C" w:rsidRDefault="0021431C" w:rsidP="006072E7">
                      <w:pPr>
                        <w:pStyle w:val="BodyText"/>
                        <w:spacing w:line="240" w:lineRule="auto"/>
                      </w:pPr>
                      <w:r>
                        <w:t>Isaiah declared, ”Woe unto them that call evil good; that put darkness for light, and light for darkness.”</w:t>
                      </w:r>
                    </w:p>
                    <w:p w14:paraId="725F9791" w14:textId="4743E6FA" w:rsidR="0021431C" w:rsidRDefault="0021431C" w:rsidP="006072E7">
                      <w:pPr>
                        <w:pStyle w:val="BodyText"/>
                        <w:spacing w:line="240" w:lineRule="auto"/>
                      </w:pPr>
                      <w:r>
                        <w:t>My final plea tonight is that you have the courage to stand firm for truth and righteousness. Because the trend in society today is away from the values and principles the Lord has given us, you will almost certainly be called upon to defend that which you believe. Unless the roots of your testimony are firmly planted, it will be difficult for you to withstand the ridicule of those who challenge your faith. When firmly planted, your testimony of the gospel, of the Savior, and of our Heavenly Father will influence all that you do throughout your life. The adversary would like nothing better than for you to allow derisive comments and criticism of the Church to cause you to question and doubt. Your testimony, when constantly nourished, will keep you safe.</w:t>
                      </w:r>
                    </w:p>
                    <w:p w14:paraId="35A3E07B" w14:textId="77777777" w:rsidR="0021431C" w:rsidRPr="00CF06D4" w:rsidRDefault="0021431C" w:rsidP="004A412E">
                      <w:pPr>
                        <w:pStyle w:val="BodyText"/>
                      </w:pPr>
                    </w:p>
                  </w:txbxContent>
                </v:textbox>
                <w10:wrap type="tight" anchorx="page" anchory="page"/>
              </v:shape>
            </w:pict>
          </mc:Fallback>
        </mc:AlternateContent>
      </w:r>
      <w:r w:rsidR="00970AF5">
        <w:rPr>
          <w:noProof/>
        </w:rPr>
        <w:drawing>
          <wp:anchor distT="0" distB="0" distL="118745" distR="118745" simplePos="0" relativeHeight="251658369" behindDoc="0" locked="0" layoutInCell="0" allowOverlap="1" wp14:anchorId="1CDE94DE" wp14:editId="44B57699">
            <wp:simplePos x="0" y="0"/>
            <wp:positionH relativeFrom="page">
              <wp:posOffset>966470</wp:posOffset>
            </wp:positionH>
            <wp:positionV relativeFrom="page">
              <wp:posOffset>965200</wp:posOffset>
            </wp:positionV>
            <wp:extent cx="1241425" cy="1612900"/>
            <wp:effectExtent l="203200" t="177800" r="206375" b="215900"/>
            <wp:wrapTight wrapText="bothSides">
              <wp:wrapPolygon edited="0">
                <wp:start x="-1764" y="-1892"/>
                <wp:lineTo x="-3042" y="-1160"/>
                <wp:lineTo x="-2862" y="20974"/>
                <wp:lineTo x="18135" y="23874"/>
                <wp:lineTo x="22990" y="23678"/>
                <wp:lineTo x="24036" y="19548"/>
                <wp:lineTo x="23949" y="-1226"/>
                <wp:lineTo x="19908" y="-2085"/>
                <wp:lineTo x="443" y="-1981"/>
                <wp:lineTo x="-1764" y="-1892"/>
              </wp:wrapPolygon>
            </wp:wrapTight>
            <wp:docPr id="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37" descr=":nfc 13 - fall p 2 through 6:42-18162380.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180000">
                      <a:off x="0" y="0"/>
                      <a:ext cx="124142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C90F36">
        <w:rPr>
          <w:noProof/>
        </w:rPr>
        <mc:AlternateContent>
          <mc:Choice Requires="wps">
            <w:drawing>
              <wp:anchor distT="0" distB="0" distL="114300" distR="114300" simplePos="0" relativeHeight="251658326" behindDoc="0" locked="0" layoutInCell="1" allowOverlap="1" wp14:anchorId="07F23763" wp14:editId="6386CABB">
                <wp:simplePos x="0" y="0"/>
                <wp:positionH relativeFrom="page">
                  <wp:posOffset>3977640</wp:posOffset>
                </wp:positionH>
                <wp:positionV relativeFrom="page">
                  <wp:posOffset>965200</wp:posOffset>
                </wp:positionV>
                <wp:extent cx="3291840" cy="8648700"/>
                <wp:effectExtent l="0" t="0" r="0" b="12700"/>
                <wp:wrapTight wrapText="bothSides">
                  <wp:wrapPolygon edited="0">
                    <wp:start x="167" y="0"/>
                    <wp:lineTo x="167" y="21568"/>
                    <wp:lineTo x="21167" y="21568"/>
                    <wp:lineTo x="21167" y="0"/>
                    <wp:lineTo x="167" y="0"/>
                  </wp:wrapPolygon>
                </wp:wrapTight>
                <wp:docPr id="9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864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2"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0" type="#_x0000_t202" style="position:absolute;margin-left:313.2pt;margin-top:76pt;width:259.2pt;height:681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" mv:complextextbox="1" filled="f" stroked="f">
                <v:textbox inset=",0,,0">
                  <w:txbxContent/>
                </v:textbox>
                <w10:wrap type="tight" anchorx="page" anchory="page"/>
              </v:shape>
            </w:pict>
          </mc:Fallback>
        </mc:AlternateContent>
      </w:r>
      <w:r w:rsidR="00C90F36">
        <w:rPr>
          <w:noProof/>
        </w:rPr>
        <mc:AlternateContent>
          <mc:Choice Requires="wps">
            <w:drawing>
              <wp:anchor distT="0" distB="0" distL="114300" distR="114300" simplePos="0" relativeHeight="251658324" behindDoc="0" locked="0" layoutInCell="1" allowOverlap="1" wp14:anchorId="73F81DD6" wp14:editId="5A03296A">
                <wp:simplePos x="0" y="0"/>
                <wp:positionH relativeFrom="page">
                  <wp:posOffset>502920</wp:posOffset>
                </wp:positionH>
                <wp:positionV relativeFrom="page">
                  <wp:posOffset>3008630</wp:posOffset>
                </wp:positionV>
                <wp:extent cx="3383280" cy="736600"/>
                <wp:effectExtent l="0" t="0" r="0" b="0"/>
                <wp:wrapTight wrapText="bothSides">
                  <wp:wrapPolygon edited="0">
                    <wp:start x="162" y="0"/>
                    <wp:lineTo x="162" y="20855"/>
                    <wp:lineTo x="21243" y="20855"/>
                    <wp:lineTo x="21243" y="0"/>
                    <wp:lineTo x="162" y="0"/>
                  </wp:wrapPolygon>
                </wp:wrapTight>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A99D08" w14:textId="0312F2FE" w:rsidR="0021431C" w:rsidRDefault="0021431C" w:rsidP="00C90F36">
                            <w:pPr>
                              <w:pStyle w:val="Heading1"/>
                              <w:jc w:val="left"/>
                              <w:rPr>
                                <w:color w:val="auto"/>
                                <w:sz w:val="36"/>
                                <w:szCs w:val="36"/>
                              </w:rPr>
                            </w:pPr>
                            <w:r>
                              <w:rPr>
                                <w:color w:val="auto"/>
                                <w:sz w:val="36"/>
                                <w:szCs w:val="36"/>
                              </w:rPr>
                              <w:t>May You Have Courage</w:t>
                            </w:r>
                          </w:p>
                          <w:p w14:paraId="67E2CE58" w14:textId="7BBCFD69" w:rsidR="0021431C" w:rsidRDefault="0021431C" w:rsidP="00C90F36">
                            <w:pPr>
                              <w:pStyle w:val="Heading1"/>
                              <w:jc w:val="left"/>
                              <w:rPr>
                                <w:color w:val="auto"/>
                                <w:sz w:val="24"/>
                                <w:szCs w:val="24"/>
                              </w:rPr>
                            </w:pPr>
                            <w:r>
                              <w:rPr>
                                <w:color w:val="auto"/>
                                <w:sz w:val="24"/>
                                <w:szCs w:val="24"/>
                              </w:rPr>
                              <w:t>President Thomas S. Monson</w:t>
                            </w:r>
                          </w:p>
                          <w:p w14:paraId="0900B8C4" w14:textId="1456F460" w:rsidR="0021431C" w:rsidRPr="00C90F36" w:rsidRDefault="0021431C" w:rsidP="00C90F36">
                            <w:pPr>
                              <w:pStyle w:val="Heading1"/>
                              <w:jc w:val="left"/>
                              <w:rPr>
                                <w:i/>
                                <w:color w:val="auto"/>
                                <w:sz w:val="24"/>
                                <w:szCs w:val="24"/>
                              </w:rPr>
                            </w:pPr>
                            <w:r>
                              <w:rPr>
                                <w:i/>
                                <w:color w:val="auto"/>
                                <w:sz w:val="24"/>
                                <w:szCs w:val="24"/>
                              </w:rPr>
                              <w:t>April 2009, General Conference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1" type="#_x0000_t202" style="position:absolute;margin-left:39.6pt;margin-top:236.9pt;width:266.4pt;height:58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qEuvkCAABX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" filled="f" stroked="f">
                <v:textbox inset=",0,,0">
                  <w:txbxContent>
                    <w:p w14:paraId="23A99D08" w14:textId="0312F2FE" w:rsidR="0021431C" w:rsidRDefault="0021431C" w:rsidP="00C90F36">
                      <w:pPr>
                        <w:pStyle w:val="Heading1"/>
                        <w:jc w:val="left"/>
                        <w:rPr>
                          <w:color w:val="auto"/>
                          <w:sz w:val="36"/>
                          <w:szCs w:val="36"/>
                        </w:rPr>
                      </w:pPr>
                      <w:r>
                        <w:rPr>
                          <w:color w:val="auto"/>
                          <w:sz w:val="36"/>
                          <w:szCs w:val="36"/>
                        </w:rPr>
                        <w:t>May You Have Courage</w:t>
                      </w:r>
                    </w:p>
                    <w:p w14:paraId="67E2CE58" w14:textId="7BBCFD69" w:rsidR="0021431C" w:rsidRDefault="0021431C" w:rsidP="00C90F36">
                      <w:pPr>
                        <w:pStyle w:val="Heading1"/>
                        <w:jc w:val="left"/>
                        <w:rPr>
                          <w:color w:val="auto"/>
                          <w:sz w:val="24"/>
                          <w:szCs w:val="24"/>
                        </w:rPr>
                      </w:pPr>
                      <w:r>
                        <w:rPr>
                          <w:color w:val="auto"/>
                          <w:sz w:val="24"/>
                          <w:szCs w:val="24"/>
                        </w:rPr>
                        <w:t>President Thomas S. Monson</w:t>
                      </w:r>
                    </w:p>
                    <w:p w14:paraId="0900B8C4" w14:textId="1456F460" w:rsidR="0021431C" w:rsidRPr="00C90F36" w:rsidRDefault="0021431C" w:rsidP="00C90F36">
                      <w:pPr>
                        <w:pStyle w:val="Heading1"/>
                        <w:jc w:val="left"/>
                        <w:rPr>
                          <w:i/>
                          <w:color w:val="auto"/>
                          <w:sz w:val="24"/>
                          <w:szCs w:val="24"/>
                        </w:rPr>
                      </w:pPr>
                      <w:r>
                        <w:rPr>
                          <w:i/>
                          <w:color w:val="auto"/>
                          <w:sz w:val="24"/>
                          <w:szCs w:val="24"/>
                        </w:rPr>
                        <w:t>April 2009, General Conference</w:t>
                      </w:r>
                    </w:p>
                  </w:txbxContent>
                </v:textbox>
                <w10:wrap type="tight" anchorx="page" anchory="page"/>
              </v:shape>
            </w:pict>
          </mc:Fallback>
        </mc:AlternateContent>
      </w:r>
      <w:r w:rsidR="00321DB9">
        <w:br w:type="page"/>
      </w:r>
      <w:r w:rsidR="00531DFE">
        <w:rPr>
          <w:noProof/>
        </w:rPr>
        <w:lastRenderedPageBreak/>
        <mc:AlternateContent>
          <mc:Choice Requires="wps">
            <w:drawing>
              <wp:anchor distT="0" distB="0" distL="114300" distR="114300" simplePos="0" relativeHeight="251658331" behindDoc="0" locked="0" layoutInCell="1" allowOverlap="1" wp14:anchorId="25352CD2" wp14:editId="67007887">
                <wp:simplePos x="0" y="0"/>
                <wp:positionH relativeFrom="page">
                  <wp:posOffset>457200</wp:posOffset>
                </wp:positionH>
                <wp:positionV relativeFrom="page">
                  <wp:posOffset>969010</wp:posOffset>
                </wp:positionV>
                <wp:extent cx="3429000" cy="381000"/>
                <wp:effectExtent l="0" t="0" r="0" b="0"/>
                <wp:wrapTight wrapText="bothSides">
                  <wp:wrapPolygon edited="0">
                    <wp:start x="160" y="0"/>
                    <wp:lineTo x="160" y="20160"/>
                    <wp:lineTo x="21280" y="20160"/>
                    <wp:lineTo x="21280" y="0"/>
                    <wp:lineTo x="160" y="0"/>
                  </wp:wrapPolygon>
                </wp:wrapTight>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FB6E25A" w14:textId="0CE01E50" w:rsidR="0021431C" w:rsidRPr="009B0516" w:rsidRDefault="0021431C" w:rsidP="00DA03A2">
                            <w:pPr>
                              <w:pStyle w:val="Heading1"/>
                            </w:pPr>
                            <w:r w:rsidRPr="00D8446B">
                              <w:rPr>
                                <w:sz w:val="44"/>
                                <w:szCs w:val="44"/>
                              </w:rPr>
                              <w:t xml:space="preserve">Tri-Stake Christmas </w:t>
                            </w:r>
                            <w:r>
                              <w:t>Dance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2" type="#_x0000_t202" style="position:absolute;margin-left:36pt;margin-top:76.3pt;width:270pt;height:30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" filled="f" stroked="f">
                <v:textbox inset=",0,,0">
                  <w:txbxContent>
                    <w:p w14:paraId="5FB6E25A" w14:textId="0CE01E50" w:rsidR="0021431C" w:rsidRPr="009B0516" w:rsidRDefault="0021431C" w:rsidP="00DA03A2">
                      <w:pPr>
                        <w:pStyle w:val="Heading1"/>
                      </w:pPr>
                      <w:r w:rsidRPr="00D8446B">
                        <w:rPr>
                          <w:sz w:val="44"/>
                          <w:szCs w:val="44"/>
                        </w:rPr>
                        <w:t xml:space="preserve">Tri-Stake Christmas </w:t>
                      </w:r>
                      <w:r>
                        <w:t>Dance</w:t>
                      </w:r>
                    </w:p>
                  </w:txbxContent>
                </v:textbox>
                <w10:wrap type="tight" anchorx="page" anchory="page"/>
              </v:shape>
            </w:pict>
          </mc:Fallback>
        </mc:AlternateContent>
      </w:r>
      <w:r w:rsidR="00D8446B">
        <w:rPr>
          <w:noProof/>
        </w:rPr>
        <mc:AlternateContent>
          <mc:Choice Requires="wps">
            <w:drawing>
              <wp:anchor distT="0" distB="0" distL="114300" distR="114300" simplePos="0" relativeHeight="251658333" behindDoc="0" locked="0" layoutInCell="0" allowOverlap="1" wp14:anchorId="1CDC3365" wp14:editId="54730672">
                <wp:simplePos x="0" y="0"/>
                <wp:positionH relativeFrom="page">
                  <wp:posOffset>457200</wp:posOffset>
                </wp:positionH>
                <wp:positionV relativeFrom="page">
                  <wp:posOffset>1511300</wp:posOffset>
                </wp:positionV>
                <wp:extent cx="3492500" cy="7099300"/>
                <wp:effectExtent l="0" t="0" r="0" b="12700"/>
                <wp:wrapTight wrapText="bothSides">
                  <wp:wrapPolygon edited="0">
                    <wp:start x="157" y="0"/>
                    <wp:lineTo x="157" y="21561"/>
                    <wp:lineTo x="21207" y="21561"/>
                    <wp:lineTo x="21207" y="0"/>
                    <wp:lineTo x="157" y="0"/>
                  </wp:wrapPolygon>
                </wp:wrapTight>
                <wp:docPr id="5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709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B89D73F" w14:textId="2C50D9F5" w:rsidR="0021431C" w:rsidRPr="00066AE5" w:rsidRDefault="0021431C" w:rsidP="00705AC6">
                            <w:pPr>
                              <w:pStyle w:val="BodyText"/>
                              <w:spacing w:line="240" w:lineRule="auto"/>
                              <w:rPr>
                                <w:color w:val="auto"/>
                              </w:rPr>
                            </w:pPr>
                            <w:proofErr w:type="spellStart"/>
                            <w:r w:rsidRPr="00066AE5">
                              <w:rPr>
                                <w:color w:val="auto"/>
                              </w:rPr>
                              <w:t>Westbank</w:t>
                            </w:r>
                            <w:proofErr w:type="spellEnd"/>
                            <w:r w:rsidRPr="00066AE5">
                              <w:rPr>
                                <w:color w:val="auto"/>
                              </w:rPr>
                              <w:t xml:space="preserve"> 1</w:t>
                            </w:r>
                            <w:r w:rsidRPr="00066AE5">
                              <w:rPr>
                                <w:color w:val="auto"/>
                                <w:vertAlign w:val="superscript"/>
                              </w:rPr>
                              <w:t>st</w:t>
                            </w:r>
                            <w:r w:rsidRPr="00066AE5">
                              <w:rPr>
                                <w:color w:val="auto"/>
                              </w:rPr>
                              <w:t xml:space="preserve"> Branch will be hosting this years annual Tri-Stake Christmas Dance, with the assistance of New Orleans 1</w:t>
                            </w:r>
                            <w:r w:rsidRPr="00066AE5">
                              <w:rPr>
                                <w:color w:val="auto"/>
                                <w:vertAlign w:val="superscript"/>
                              </w:rPr>
                              <w:t>st</w:t>
                            </w:r>
                            <w:r w:rsidRPr="00066AE5">
                              <w:rPr>
                                <w:color w:val="auto"/>
                              </w:rPr>
                              <w:t xml:space="preserve"> Ward. This year’s theme will be Santa’s Workshop. The yout</w:t>
                            </w:r>
                            <w:r w:rsidR="003260C3" w:rsidRPr="00066AE5">
                              <w:rPr>
                                <w:color w:val="auto"/>
                              </w:rPr>
                              <w:t xml:space="preserve">h will be asked to come </w:t>
                            </w:r>
                            <w:r w:rsidRPr="00066AE5">
                              <w:rPr>
                                <w:color w:val="auto"/>
                              </w:rPr>
                              <w:t xml:space="preserve">dressed in red or white, red/white shirts for the young men and red/white dresses for the young women. Our ladies should remember </w:t>
                            </w:r>
                            <w:proofErr w:type="gramStart"/>
                            <w:r w:rsidRPr="00066AE5">
                              <w:rPr>
                                <w:color w:val="auto"/>
                              </w:rPr>
                              <w:t xml:space="preserve">to </w:t>
                            </w:r>
                            <w:r w:rsidR="003260C3" w:rsidRPr="00066AE5">
                              <w:rPr>
                                <w:color w:val="auto"/>
                              </w:rPr>
                              <w:t xml:space="preserve"> be</w:t>
                            </w:r>
                            <w:proofErr w:type="gramEnd"/>
                            <w:r w:rsidR="003260C3" w:rsidRPr="00066AE5">
                              <w:rPr>
                                <w:color w:val="auto"/>
                              </w:rPr>
                              <w:t xml:space="preserve"> </w:t>
                            </w:r>
                            <w:r w:rsidRPr="00066AE5">
                              <w:rPr>
                                <w:color w:val="auto"/>
                              </w:rPr>
                              <w:t>modest and formal.</w:t>
                            </w:r>
                          </w:p>
                          <w:p w14:paraId="21DD7DA1" w14:textId="2252BE1C" w:rsidR="0021431C" w:rsidRPr="00066AE5" w:rsidRDefault="0021431C" w:rsidP="00705AC6">
                            <w:pPr>
                              <w:pStyle w:val="BodyText"/>
                              <w:spacing w:line="240" w:lineRule="auto"/>
                              <w:rPr>
                                <w:color w:val="auto"/>
                              </w:rPr>
                            </w:pPr>
                            <w:r w:rsidRPr="00066AE5">
                              <w:rPr>
                                <w:color w:val="auto"/>
                              </w:rPr>
                              <w:t>The dance activities will include: Christmas pictures and caroling. Upon entrance, each youth will receive a red raffle ticket. This ticket will limit them to one picture with Santa. We have chosen two hymns to sing during the mid-point of the dance, hymns 203 and 204. Let’s do our best to make sure our girls are familiar with both songs.</w:t>
                            </w:r>
                          </w:p>
                          <w:p w14:paraId="2B52CB6C" w14:textId="35B1B585" w:rsidR="0021431C" w:rsidRPr="00066AE5" w:rsidRDefault="0021431C" w:rsidP="00705AC6">
                            <w:pPr>
                              <w:pStyle w:val="BodyText"/>
                              <w:spacing w:line="240" w:lineRule="auto"/>
                              <w:rPr>
                                <w:color w:val="auto"/>
                              </w:rPr>
                            </w:pPr>
                            <w:r w:rsidRPr="00066AE5">
                              <w:rPr>
                                <w:color w:val="auto"/>
                              </w:rPr>
                              <w:t>We are collecting nonperishable food items for our service project. All youth are asked to donate one or more she</w:t>
                            </w:r>
                            <w:r w:rsidR="003260C3" w:rsidRPr="00066AE5">
                              <w:rPr>
                                <w:color w:val="auto"/>
                              </w:rPr>
                              <w:t xml:space="preserve">lf-stable items. We will have </w:t>
                            </w:r>
                            <w:r w:rsidRPr="00066AE5">
                              <w:rPr>
                                <w:color w:val="auto"/>
                              </w:rPr>
                              <w:t>collection boxes, dressed as Christmas presents, under the tree in the cultural hall. All contributions will later be donated to the Algiers Food Bank, whom is currently low on food supply.</w:t>
                            </w:r>
                          </w:p>
                          <w:p w14:paraId="43ABF58E" w14:textId="36904EFE" w:rsidR="0021431C" w:rsidRPr="00CA47DA" w:rsidRDefault="0021431C" w:rsidP="00705AC6">
                            <w:pPr>
                              <w:pStyle w:val="BodyText"/>
                              <w:spacing w:line="240" w:lineRule="auto"/>
                            </w:pPr>
                            <w:r w:rsidRPr="00066AE5">
                              <w:rPr>
                                <w:color w:val="auto"/>
                              </w:rPr>
                              <w:t>I know everyone’s calendars are full this time of year. But we are requesting all parents to do their best to participate as a cha</w:t>
                            </w:r>
                            <w:r w:rsidR="00152DEF">
                              <w:rPr>
                                <w:color w:val="auto"/>
                              </w:rPr>
                              <w:t xml:space="preserve">perone and carpool. </w:t>
                            </w:r>
                            <w:r w:rsidRPr="00066AE5">
                              <w:rPr>
                                <w:color w:val="auto"/>
                              </w:rPr>
                              <w:t>Once again parents we thank you for your support and helping hands.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3" type="#_x0000_t202" style="position:absolute;margin-left:36pt;margin-top:119pt;width:275pt;height:559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" mv:complextextbox="1" o:allowincell="f" filled="f" stroked="f">
                <v:textbox inset=",0,,0">
                  <w:txbxContent>
                    <w:p w14:paraId="1B89D73F" w14:textId="2C50D9F5" w:rsidR="0021431C" w:rsidRPr="00066AE5" w:rsidRDefault="0021431C" w:rsidP="00705AC6">
                      <w:pPr>
                        <w:pStyle w:val="BodyText"/>
                        <w:spacing w:line="240" w:lineRule="auto"/>
                        <w:rPr>
                          <w:color w:val="auto"/>
                        </w:rPr>
                      </w:pPr>
                      <w:proofErr w:type="spellStart"/>
                      <w:r w:rsidRPr="00066AE5">
                        <w:rPr>
                          <w:color w:val="auto"/>
                        </w:rPr>
                        <w:t>Westbank</w:t>
                      </w:r>
                      <w:proofErr w:type="spellEnd"/>
                      <w:r w:rsidRPr="00066AE5">
                        <w:rPr>
                          <w:color w:val="auto"/>
                        </w:rPr>
                        <w:t xml:space="preserve"> 1</w:t>
                      </w:r>
                      <w:r w:rsidRPr="00066AE5">
                        <w:rPr>
                          <w:color w:val="auto"/>
                          <w:vertAlign w:val="superscript"/>
                        </w:rPr>
                        <w:t>st</w:t>
                      </w:r>
                      <w:r w:rsidRPr="00066AE5">
                        <w:rPr>
                          <w:color w:val="auto"/>
                        </w:rPr>
                        <w:t xml:space="preserve"> Branch will be hosting this years annual Tri-Stake Christmas Dance, with the assistance of New Orleans 1</w:t>
                      </w:r>
                      <w:r w:rsidRPr="00066AE5">
                        <w:rPr>
                          <w:color w:val="auto"/>
                          <w:vertAlign w:val="superscript"/>
                        </w:rPr>
                        <w:t>st</w:t>
                      </w:r>
                      <w:r w:rsidRPr="00066AE5">
                        <w:rPr>
                          <w:color w:val="auto"/>
                        </w:rPr>
                        <w:t xml:space="preserve"> Ward. This year’s theme will be Santa’s Workshop. The yout</w:t>
                      </w:r>
                      <w:r w:rsidR="003260C3" w:rsidRPr="00066AE5">
                        <w:rPr>
                          <w:color w:val="auto"/>
                        </w:rPr>
                        <w:t xml:space="preserve">h will be asked to come </w:t>
                      </w:r>
                      <w:r w:rsidRPr="00066AE5">
                        <w:rPr>
                          <w:color w:val="auto"/>
                        </w:rPr>
                        <w:t xml:space="preserve">dressed in red or white, red/white shirts for the young men and red/white dresses for the young women. Our ladies should remember </w:t>
                      </w:r>
                      <w:proofErr w:type="gramStart"/>
                      <w:r w:rsidRPr="00066AE5">
                        <w:rPr>
                          <w:color w:val="auto"/>
                        </w:rPr>
                        <w:t xml:space="preserve">to </w:t>
                      </w:r>
                      <w:r w:rsidR="003260C3" w:rsidRPr="00066AE5">
                        <w:rPr>
                          <w:color w:val="auto"/>
                        </w:rPr>
                        <w:t xml:space="preserve"> be</w:t>
                      </w:r>
                      <w:proofErr w:type="gramEnd"/>
                      <w:r w:rsidR="003260C3" w:rsidRPr="00066AE5">
                        <w:rPr>
                          <w:color w:val="auto"/>
                        </w:rPr>
                        <w:t xml:space="preserve"> </w:t>
                      </w:r>
                      <w:r w:rsidRPr="00066AE5">
                        <w:rPr>
                          <w:color w:val="auto"/>
                        </w:rPr>
                        <w:t>modest and formal.</w:t>
                      </w:r>
                    </w:p>
                    <w:p w14:paraId="21DD7DA1" w14:textId="2252BE1C" w:rsidR="0021431C" w:rsidRPr="00066AE5" w:rsidRDefault="0021431C" w:rsidP="00705AC6">
                      <w:pPr>
                        <w:pStyle w:val="BodyText"/>
                        <w:spacing w:line="240" w:lineRule="auto"/>
                        <w:rPr>
                          <w:color w:val="auto"/>
                        </w:rPr>
                      </w:pPr>
                      <w:r w:rsidRPr="00066AE5">
                        <w:rPr>
                          <w:color w:val="auto"/>
                        </w:rPr>
                        <w:t>The dance activities will include: Christmas pictures and caroling. Upon entrance, each youth will receive a red raffle ticket. This ticket will limit them to one picture with Santa. We have chosen two hymns to sing during the mid-point of the dance, hymns 203 and 204. Let’s do our best to make sure our girls are familiar with both songs.</w:t>
                      </w:r>
                    </w:p>
                    <w:p w14:paraId="2B52CB6C" w14:textId="35B1B585" w:rsidR="0021431C" w:rsidRPr="00066AE5" w:rsidRDefault="0021431C" w:rsidP="00705AC6">
                      <w:pPr>
                        <w:pStyle w:val="BodyText"/>
                        <w:spacing w:line="240" w:lineRule="auto"/>
                        <w:rPr>
                          <w:color w:val="auto"/>
                        </w:rPr>
                      </w:pPr>
                      <w:r w:rsidRPr="00066AE5">
                        <w:rPr>
                          <w:color w:val="auto"/>
                        </w:rPr>
                        <w:t>We are collecting nonperishable food items for our service project. All youth are asked to donate one or more she</w:t>
                      </w:r>
                      <w:r w:rsidR="003260C3" w:rsidRPr="00066AE5">
                        <w:rPr>
                          <w:color w:val="auto"/>
                        </w:rPr>
                        <w:t xml:space="preserve">lf-stable items. We will have </w:t>
                      </w:r>
                      <w:r w:rsidRPr="00066AE5">
                        <w:rPr>
                          <w:color w:val="auto"/>
                        </w:rPr>
                        <w:t>collection boxes, dressed as Christmas presents, under the tree in the cultural hall. All contributions will later be donated to the Algiers Food Bank, whom is currently low on food supply.</w:t>
                      </w:r>
                    </w:p>
                    <w:p w14:paraId="43ABF58E" w14:textId="36904EFE" w:rsidR="0021431C" w:rsidRPr="00CA47DA" w:rsidRDefault="0021431C" w:rsidP="00705AC6">
                      <w:pPr>
                        <w:pStyle w:val="BodyText"/>
                        <w:spacing w:line="240" w:lineRule="auto"/>
                      </w:pPr>
                      <w:r w:rsidRPr="00066AE5">
                        <w:rPr>
                          <w:color w:val="auto"/>
                        </w:rPr>
                        <w:t>I know everyone’s calendars are full this time of year. But we are requesting all parents to do their best to participate as a cha</w:t>
                      </w:r>
                      <w:r w:rsidR="00152DEF">
                        <w:rPr>
                          <w:color w:val="auto"/>
                        </w:rPr>
                        <w:t xml:space="preserve">perone and carpool. </w:t>
                      </w:r>
                      <w:r w:rsidRPr="00066AE5">
                        <w:rPr>
                          <w:color w:val="auto"/>
                        </w:rPr>
                        <w:t>Once again parents we thank you for your support and helping hands.</w:t>
                      </w:r>
                    </w:p>
                  </w:txbxContent>
                </v:textbox>
                <w10:wrap type="tight" anchorx="page" anchory="page"/>
              </v:shape>
            </w:pict>
          </mc:Fallback>
        </mc:AlternateContent>
      </w:r>
      <w:r w:rsidR="00D8446B">
        <w:rPr>
          <w:noProof/>
        </w:rPr>
        <mc:AlternateContent>
          <mc:Choice Requires="wps">
            <w:drawing>
              <wp:anchor distT="0" distB="0" distL="114300" distR="114300" simplePos="0" relativeHeight="251658335" behindDoc="0" locked="0" layoutInCell="0" allowOverlap="1" wp14:anchorId="69608355" wp14:editId="301C0E71">
                <wp:simplePos x="0" y="0"/>
                <wp:positionH relativeFrom="page">
                  <wp:posOffset>4028440</wp:posOffset>
                </wp:positionH>
                <wp:positionV relativeFrom="page">
                  <wp:posOffset>4229100</wp:posOffset>
                </wp:positionV>
                <wp:extent cx="3350260" cy="5105400"/>
                <wp:effectExtent l="0" t="0" r="0" b="0"/>
                <wp:wrapTight wrapText="bothSides">
                  <wp:wrapPolygon edited="0">
                    <wp:start x="164" y="0"/>
                    <wp:lineTo x="164" y="21493"/>
                    <wp:lineTo x="21289" y="21493"/>
                    <wp:lineTo x="21289" y="0"/>
                    <wp:lineTo x="164" y="0"/>
                  </wp:wrapPolygon>
                </wp:wrapTight>
                <wp:docPr id="5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510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D4A3B66" w14:textId="0256DBE9" w:rsidR="0021431C" w:rsidRDefault="0021431C" w:rsidP="0021431C">
                            <w:pPr>
                              <w:pStyle w:val="BodyText"/>
                              <w:spacing w:line="240" w:lineRule="auto"/>
                              <w:jc w:val="center"/>
                              <w:rPr>
                                <w:color w:val="AD0202" w:themeColor="text2"/>
                                <w:sz w:val="48"/>
                                <w:szCs w:val="48"/>
                              </w:rPr>
                            </w:pPr>
                            <w:r>
                              <w:rPr>
                                <w:color w:val="AD0202" w:themeColor="text2"/>
                                <w:sz w:val="48"/>
                                <w:szCs w:val="48"/>
                              </w:rPr>
                              <w:t>Incentive Jar</w:t>
                            </w:r>
                          </w:p>
                          <w:p w14:paraId="6A9C3E56" w14:textId="77777777" w:rsidR="00520FC7" w:rsidRDefault="0021431C" w:rsidP="0021431C">
                            <w:pPr>
                              <w:pStyle w:val="BodyText"/>
                              <w:spacing w:line="240" w:lineRule="auto"/>
                              <w:rPr>
                                <w:color w:val="auto"/>
                              </w:rPr>
                            </w:pPr>
                            <w:r>
                              <w:rPr>
                                <w:color w:val="auto"/>
                              </w:rPr>
                              <w:t>The girls are being rewarded for their participation in their Young Women program.</w:t>
                            </w:r>
                            <w:r w:rsidR="00520FC7">
                              <w:rPr>
                                <w:color w:val="auto"/>
                              </w:rPr>
                              <w:t xml:space="preserve"> The incentive jar has been an encouragement for them to come to class and come prepared. For their attendance and every piece of scripture they bring, they are able to place one marble in the jar. For every personal progress project they complete, they are able to place five marbles in the jar. Once the jar is half full they are rewarded with a pizza party. When the jar is completed filled they will get an ice cream party.</w:t>
                            </w:r>
                          </w:p>
                          <w:p w14:paraId="593F3716" w14:textId="40932474" w:rsidR="0021431C" w:rsidRPr="0021431C" w:rsidRDefault="00520FC7" w:rsidP="0021431C">
                            <w:pPr>
                              <w:pStyle w:val="BodyText"/>
                              <w:spacing w:line="240" w:lineRule="auto"/>
                              <w:rPr>
                                <w:color w:val="auto"/>
                              </w:rPr>
                            </w:pPr>
                            <w:r>
                              <w:rPr>
                                <w:color w:val="auto"/>
                              </w:rPr>
                              <w:t>Well… They did it! The jar is half full, and we will be celebrating Tuesday, November 13</w:t>
                            </w:r>
                            <w:r w:rsidRPr="00520FC7">
                              <w:rPr>
                                <w:color w:val="auto"/>
                                <w:vertAlign w:val="superscript"/>
                              </w:rPr>
                              <w:t>th</w:t>
                            </w:r>
                            <w:r>
                              <w:rPr>
                                <w:color w:val="auto"/>
                              </w:rPr>
                              <w:t>, after our mutual meeting. We are going to have a pizza party in the Relief Society room, and we are inviting all parents to attend.</w:t>
                            </w:r>
                            <w:r w:rsidR="009C54A6">
                              <w:rPr>
                                <w:color w:val="auto"/>
                              </w:rPr>
                              <w:t xml:space="preserve"> Parents, t</w:t>
                            </w:r>
                            <w:r>
                              <w:rPr>
                                <w:color w:val="auto"/>
                              </w:rPr>
                              <w:t xml:space="preserve">hank you for being encouraging and persistent!  </w:t>
                            </w:r>
                          </w:p>
                          <w:p w14:paraId="4F33692E" w14:textId="77777777" w:rsidR="0021431C" w:rsidRPr="0021431C" w:rsidRDefault="0021431C" w:rsidP="0021431C">
                            <w:pPr>
                              <w:pStyle w:val="BodyText"/>
                              <w:spacing w:line="240" w:lineRule="auto"/>
                              <w:rPr>
                                <w:color w:val="AD0202" w:themeColor="text2"/>
                              </w:rPr>
                            </w:pPr>
                          </w:p>
                          <w:p w14:paraId="050B4A2F" w14:textId="73D56ADA" w:rsidR="0021431C" w:rsidRPr="00CA47DA" w:rsidRDefault="0021431C" w:rsidP="00DA03A2">
                            <w:pPr>
                              <w:pStyle w:val="BodyText"/>
                            </w:pPr>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4" type="#_x0000_t202" style="position:absolute;margin-left:317.2pt;margin-top:333pt;width:263.8pt;height:402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" mv:complextextbox="1" o:allowincell="f" filled="f" stroked="f">
                <v:textbox inset=",0,,0">
                  <w:txbxContent>
                    <w:p w14:paraId="0D4A3B66" w14:textId="0256DBE9" w:rsidR="0021431C" w:rsidRDefault="0021431C" w:rsidP="0021431C">
                      <w:pPr>
                        <w:pStyle w:val="BodyText"/>
                        <w:spacing w:line="240" w:lineRule="auto"/>
                        <w:jc w:val="center"/>
                        <w:rPr>
                          <w:color w:val="AD0202" w:themeColor="text2"/>
                          <w:sz w:val="48"/>
                          <w:szCs w:val="48"/>
                        </w:rPr>
                      </w:pPr>
                      <w:r>
                        <w:rPr>
                          <w:color w:val="AD0202" w:themeColor="text2"/>
                          <w:sz w:val="48"/>
                          <w:szCs w:val="48"/>
                        </w:rPr>
                        <w:t>Incentive Jar</w:t>
                      </w:r>
                    </w:p>
                    <w:p w14:paraId="6A9C3E56" w14:textId="77777777" w:rsidR="00520FC7" w:rsidRDefault="0021431C" w:rsidP="0021431C">
                      <w:pPr>
                        <w:pStyle w:val="BodyText"/>
                        <w:spacing w:line="240" w:lineRule="auto"/>
                        <w:rPr>
                          <w:color w:val="auto"/>
                        </w:rPr>
                      </w:pPr>
                      <w:r>
                        <w:rPr>
                          <w:color w:val="auto"/>
                        </w:rPr>
                        <w:t>The girls are being rewarded for their participation in their Young Women program.</w:t>
                      </w:r>
                      <w:r w:rsidR="00520FC7">
                        <w:rPr>
                          <w:color w:val="auto"/>
                        </w:rPr>
                        <w:t xml:space="preserve"> The incentive jar has been an encouragement for them to come to class and come prepared. For their attendance and every piece of scripture they bring, they are able to place one marble in the jar. For every personal progress project they complete, they are able to place five marbles in the jar. Once the jar is half full they are rewarded with a pizza party. When the jar is completed filled they will get an ice cream party.</w:t>
                      </w:r>
                    </w:p>
                    <w:p w14:paraId="593F3716" w14:textId="40932474" w:rsidR="0021431C" w:rsidRPr="0021431C" w:rsidRDefault="00520FC7" w:rsidP="0021431C">
                      <w:pPr>
                        <w:pStyle w:val="BodyText"/>
                        <w:spacing w:line="240" w:lineRule="auto"/>
                        <w:rPr>
                          <w:color w:val="auto"/>
                        </w:rPr>
                      </w:pPr>
                      <w:r>
                        <w:rPr>
                          <w:color w:val="auto"/>
                        </w:rPr>
                        <w:t>Well… They did it! The jar is half full, and we will be celebrating Tuesday, November 13</w:t>
                      </w:r>
                      <w:r w:rsidRPr="00520FC7">
                        <w:rPr>
                          <w:color w:val="auto"/>
                          <w:vertAlign w:val="superscript"/>
                        </w:rPr>
                        <w:t>th</w:t>
                      </w:r>
                      <w:r>
                        <w:rPr>
                          <w:color w:val="auto"/>
                        </w:rPr>
                        <w:t>, after our mutual meeting. We are going to have a pizza party in the Relief Society room, and we are inviting all parents to attend.</w:t>
                      </w:r>
                      <w:r w:rsidR="009C54A6">
                        <w:rPr>
                          <w:color w:val="auto"/>
                        </w:rPr>
                        <w:t xml:space="preserve"> Parents, t</w:t>
                      </w:r>
                      <w:r>
                        <w:rPr>
                          <w:color w:val="auto"/>
                        </w:rPr>
                        <w:t xml:space="preserve">hank you for being encouraging and persistent!  </w:t>
                      </w:r>
                    </w:p>
                    <w:p w14:paraId="4F33692E" w14:textId="77777777" w:rsidR="0021431C" w:rsidRPr="0021431C" w:rsidRDefault="0021431C" w:rsidP="0021431C">
                      <w:pPr>
                        <w:pStyle w:val="BodyText"/>
                        <w:spacing w:line="240" w:lineRule="auto"/>
                        <w:rPr>
                          <w:color w:val="AD0202" w:themeColor="text2"/>
                        </w:rPr>
                      </w:pPr>
                    </w:p>
                    <w:p w14:paraId="050B4A2F" w14:textId="73D56ADA" w:rsidR="0021431C" w:rsidRPr="00CA47DA" w:rsidRDefault="0021431C" w:rsidP="00DA03A2">
                      <w:pPr>
                        <w:pStyle w:val="BodyText"/>
                      </w:pPr>
                      <w:r>
                        <w:t xml:space="preserve"> </w:t>
                      </w:r>
                    </w:p>
                  </w:txbxContent>
                </v:textbox>
                <w10:wrap type="tight" anchorx="page" anchory="page"/>
              </v:shape>
            </w:pict>
          </mc:Fallback>
        </mc:AlternateContent>
      </w:r>
      <w:r w:rsidR="00D8446B">
        <w:rPr>
          <w:noProof/>
        </w:rPr>
        <w:drawing>
          <wp:anchor distT="0" distB="0" distL="118745" distR="118745" simplePos="0" relativeHeight="251658376" behindDoc="0" locked="0" layoutInCell="0" allowOverlap="1" wp14:anchorId="0D14372D" wp14:editId="278BF2AC">
            <wp:simplePos x="0" y="0"/>
            <wp:positionH relativeFrom="page">
              <wp:posOffset>5049520</wp:posOffset>
            </wp:positionH>
            <wp:positionV relativeFrom="page">
              <wp:posOffset>1639570</wp:posOffset>
            </wp:positionV>
            <wp:extent cx="1545590" cy="1545590"/>
            <wp:effectExtent l="228600" t="177800" r="232410" b="257810"/>
            <wp:wrapTight wrapText="bothSides">
              <wp:wrapPolygon edited="0">
                <wp:start x="-2116" y="-1466"/>
                <wp:lineTo x="-2315" y="22058"/>
                <wp:lineTo x="19882" y="23435"/>
                <wp:lineTo x="20294" y="24113"/>
                <wp:lineTo x="23124" y="23880"/>
                <wp:lineTo x="23511" y="19930"/>
                <wp:lineTo x="23502" y="-1795"/>
                <wp:lineTo x="4606" y="-2019"/>
                <wp:lineTo x="-2116" y="-1466"/>
              </wp:wrapPolygon>
            </wp:wrapTight>
            <wp:docPr id="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2" descr=":nfc 13 - fall p 2 through 6:42-18292738.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282616">
                      <a:off x="0" y="0"/>
                      <a:ext cx="1545590" cy="1545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Start w:id="0" w:name="_GoBack"/>
      <w:bookmarkEnd w:id="0"/>
    </w:p>
    <w:sectPr w:rsidR="00DA03A2" w:rsidSect="00C474DC">
      <w:headerReference w:type="default" r:id="rId15"/>
      <w:footerReference w:type="default" r:id="rId16"/>
      <w:headerReference w:type="first" r:id="rId17"/>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D141D" w14:textId="77777777" w:rsidR="00045122" w:rsidRDefault="00045122">
      <w:r>
        <w:separator/>
      </w:r>
    </w:p>
  </w:endnote>
  <w:endnote w:type="continuationSeparator" w:id="0">
    <w:p w14:paraId="2C070605" w14:textId="77777777" w:rsidR="00045122" w:rsidRDefault="00045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6F045" w14:textId="77777777" w:rsidR="0021431C" w:rsidRDefault="0021431C">
    <w:pPr>
      <w:pStyle w:val="Footer"/>
    </w:pPr>
    <w:r>
      <w:rPr>
        <w:noProof/>
      </w:rPr>
      <mc:AlternateContent>
        <mc:Choice Requires="wps">
          <w:drawing>
            <wp:anchor distT="0" distB="0" distL="114300" distR="114300" simplePos="0" relativeHeight="251658265" behindDoc="0" locked="0" layoutInCell="1" allowOverlap="1" wp14:anchorId="7617DB77" wp14:editId="0C4B4C62">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62C7F" w14:textId="77777777" w:rsidR="0021431C" w:rsidRDefault="0021431C" w:rsidP="00DA03A2">
                          <w:pPr>
                            <w:pStyle w:val="Page"/>
                          </w:pPr>
                          <w:r>
                            <w:fldChar w:fldCharType="begin"/>
                          </w:r>
                          <w:r>
                            <w:instrText xml:space="preserve"> page </w:instrText>
                          </w:r>
                          <w:r>
                            <w:fldChar w:fldCharType="separate"/>
                          </w:r>
                          <w:r w:rsidR="00045122">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7"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BR7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sepNeY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6MQFHswIAALEFAAAO&#10;AAAAAAAAAAAAAAAAACwCAABkcnMvZTJvRG9jLnhtbFBLAQItABQABgAIAAAAIQAe2t5G3wAAAA0B&#10;AAAPAAAAAAAAAAAAAAAAAAsFAABkcnMvZG93bnJldi54bWxQSwUGAAAAAAQABADzAAAAFwYAAAAA&#10;" filled="f" stroked="f">
              <v:textbox inset="0,0,0,0">
                <w:txbxContent>
                  <w:p w14:paraId="1F262C7F" w14:textId="77777777" w:rsidR="0021431C" w:rsidRDefault="0021431C" w:rsidP="00DA03A2">
                    <w:pPr>
                      <w:pStyle w:val="Page"/>
                    </w:pPr>
                    <w:r>
                      <w:fldChar w:fldCharType="begin"/>
                    </w:r>
                    <w:r>
                      <w:instrText xml:space="preserve"> page </w:instrText>
                    </w:r>
                    <w:r>
                      <w:fldChar w:fldCharType="separate"/>
                    </w:r>
                    <w:r w:rsidR="00045122">
                      <w:t>4</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567203" w14:textId="77777777" w:rsidR="00045122" w:rsidRDefault="00045122">
      <w:r>
        <w:separator/>
      </w:r>
    </w:p>
  </w:footnote>
  <w:footnote w:type="continuationSeparator" w:id="0">
    <w:p w14:paraId="37C6E09A" w14:textId="77777777" w:rsidR="00045122" w:rsidRDefault="000451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8DEFE" w14:textId="77777777" w:rsidR="0021431C" w:rsidRDefault="0021431C">
    <w:pPr>
      <w:pStyle w:val="Header"/>
    </w:pPr>
    <w:r>
      <w:rPr>
        <w:noProof/>
      </w:rPr>
      <mc:AlternateContent>
        <mc:Choice Requires="wps">
          <w:drawing>
            <wp:anchor distT="0" distB="0" distL="114300" distR="114300" simplePos="0" relativeHeight="251658254" behindDoc="0" locked="0" layoutInCell="1" allowOverlap="1" wp14:anchorId="152EBD31" wp14:editId="3D1CC091">
              <wp:simplePos x="0" y="0"/>
              <wp:positionH relativeFrom="page">
                <wp:posOffset>548640</wp:posOffset>
              </wp:positionH>
              <wp:positionV relativeFrom="page">
                <wp:posOffset>466090</wp:posOffset>
              </wp:positionV>
              <wp:extent cx="3337560" cy="190500"/>
              <wp:effectExtent l="2540" t="0" r="0" b="381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E374A2F" w14:textId="77777777" w:rsidR="0021431C" w:rsidRDefault="0021431C" w:rsidP="00DA03A2">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45"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" filled="f" stroked="f">
              <v:stroke o:forcedash="t"/>
              <v:textbox inset=",0,,0">
                <w:txbxContent>
                  <w:p w14:paraId="2E374A2F" w14:textId="77777777" w:rsidR="0021431C" w:rsidRDefault="0021431C" w:rsidP="00DA03A2">
                    <w:pPr>
                      <w:pStyle w:val="Header"/>
                    </w:pPr>
                    <w:r>
                      <w:t>The Lorem Ipsums</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13144442" wp14:editId="0B8B59B1">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f&#10;zZib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ad0202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ad0202 [3215]"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7BFC9A3D" wp14:editId="24B6062E">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38C905E" w14:textId="77777777" w:rsidR="0021431C" w:rsidRDefault="0021431C" w:rsidP="00DA03A2">
                          <w:pPr>
                            <w:pStyle w:val="Header-Right"/>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6"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" filled="f" stroked="f">
              <v:stroke o:forcedash="t"/>
              <v:textbox inset=",0,,0">
                <w:txbxContent>
                  <w:p w14:paraId="338C905E" w14:textId="77777777" w:rsidR="0021431C" w:rsidRDefault="0021431C" w:rsidP="00DA03A2">
                    <w:pPr>
                      <w:pStyle w:val="Header-Right"/>
                    </w:pPr>
                    <w:r>
                      <w:t>Fall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DBF68" w14:textId="77777777" w:rsidR="0021431C" w:rsidRDefault="0021431C">
    <w:pPr>
      <w:pStyle w:val="Header"/>
    </w:pPr>
    <w:r>
      <w:rPr>
        <w:noProof/>
      </w:rPr>
      <mc:AlternateContent>
        <mc:Choice Requires="wps">
          <w:drawing>
            <wp:anchor distT="0" distB="0" distL="114300" distR="114300" simplePos="0" relativeHeight="251658220" behindDoc="0" locked="0" layoutInCell="1" allowOverlap="1" wp14:anchorId="3FBE11A9" wp14:editId="79B853DD">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2F762C76" wp14:editId="6394895A">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54661D68" wp14:editId="6C830535">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796BA7B4" wp14:editId="320DA27F">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501FB096" wp14:editId="6AC64B26">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8595267"/>
    <w:multiLevelType w:val="hybridMultilevel"/>
    <w:tmpl w:val="E20C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E40461"/>
    <w:multiLevelType w:val="hybridMultilevel"/>
    <w:tmpl w:val="573C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54705C"/>
    <w:rsid w:val="00000DFA"/>
    <w:rsid w:val="00045122"/>
    <w:rsid w:val="00046D26"/>
    <w:rsid w:val="00066AE5"/>
    <w:rsid w:val="000B0DAD"/>
    <w:rsid w:val="0013317F"/>
    <w:rsid w:val="00143AC2"/>
    <w:rsid w:val="001519EA"/>
    <w:rsid w:val="00152DEF"/>
    <w:rsid w:val="00190632"/>
    <w:rsid w:val="0021431C"/>
    <w:rsid w:val="00216FBD"/>
    <w:rsid w:val="002E5882"/>
    <w:rsid w:val="002E6F89"/>
    <w:rsid w:val="0030274A"/>
    <w:rsid w:val="0030700A"/>
    <w:rsid w:val="00317FD0"/>
    <w:rsid w:val="00321DB9"/>
    <w:rsid w:val="003260C3"/>
    <w:rsid w:val="003F77DA"/>
    <w:rsid w:val="00463FEA"/>
    <w:rsid w:val="00464AA5"/>
    <w:rsid w:val="004A412E"/>
    <w:rsid w:val="00520FC7"/>
    <w:rsid w:val="00531DFE"/>
    <w:rsid w:val="0054705C"/>
    <w:rsid w:val="00560C00"/>
    <w:rsid w:val="005A7988"/>
    <w:rsid w:val="005E6CDF"/>
    <w:rsid w:val="0060684F"/>
    <w:rsid w:val="006072E7"/>
    <w:rsid w:val="006D3CD7"/>
    <w:rsid w:val="006F1B27"/>
    <w:rsid w:val="00705AC6"/>
    <w:rsid w:val="00731725"/>
    <w:rsid w:val="0076220C"/>
    <w:rsid w:val="008144E9"/>
    <w:rsid w:val="008F4388"/>
    <w:rsid w:val="008F6692"/>
    <w:rsid w:val="00970AF5"/>
    <w:rsid w:val="009C54A6"/>
    <w:rsid w:val="009D7060"/>
    <w:rsid w:val="00A340AC"/>
    <w:rsid w:val="00A4512F"/>
    <w:rsid w:val="00AD6E67"/>
    <w:rsid w:val="00B56B10"/>
    <w:rsid w:val="00B76219"/>
    <w:rsid w:val="00C05595"/>
    <w:rsid w:val="00C12C5E"/>
    <w:rsid w:val="00C474DC"/>
    <w:rsid w:val="00C84601"/>
    <w:rsid w:val="00C90F36"/>
    <w:rsid w:val="00C97488"/>
    <w:rsid w:val="00CF06D4"/>
    <w:rsid w:val="00D13181"/>
    <w:rsid w:val="00D8446B"/>
    <w:rsid w:val="00D91D95"/>
    <w:rsid w:val="00DA03A2"/>
    <w:rsid w:val="00DE5DE6"/>
    <w:rsid w:val="00DF39E5"/>
    <w:rsid w:val="00E422E7"/>
    <w:rsid w:val="00E64F5E"/>
    <w:rsid w:val="00FD207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6B3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gif"/><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9" Type="http://schemas.openxmlformats.org/officeDocument/2006/relationships/image" Target="media/image2.png"/><Relationship Id="rId10"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272</TotalTime>
  <Pages>4</Pages>
  <Words>4</Words>
  <Characters>24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Castellon</dc:creator>
  <cp:keywords/>
  <dc:description/>
  <cp:lastModifiedBy>Manuel Castellon</cp:lastModifiedBy>
  <cp:revision>18</cp:revision>
  <cp:lastPrinted>2007-08-13T22:20:00Z</cp:lastPrinted>
  <dcterms:created xsi:type="dcterms:W3CDTF">2012-11-08T16:17:00Z</dcterms:created>
  <dcterms:modified xsi:type="dcterms:W3CDTF">2012-11-11T04:17:00Z</dcterms:modified>
  <cp:category/>
</cp:coreProperties>
</file>